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320pt;height:841.919922pt;mso-position-horizontal-relative:page;mso-position-vertical-relative:page;z-index:-575" coordorigin="0,0" coordsize="11906,16838">
            <v:shape style="position:absolute;left:0;top:0;width:11906;height:16838" coordorigin="0,0" coordsize="11906,16838" path="m11906,0l0,0,0,16838,11906,16838,11906,0e" filled="t" fillcolor="#465EF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320007pt;height:841.919983pt;mso-position-horizontal-relative:page;mso-position-vertical-relative:page;z-index:-574" coordorigin="0,0" coordsize="11906,16838">
            <v:shape style="position:absolute;left:710;top:4364;width:11196;height:12473" type="#_x0000_t75">
              <v:imagedata r:id="rId7" o:title=""/>
            </v:shape>
            <v:group style="position:absolute;left:9363;top:2233;width:2543;height:3672" coordorigin="9363,2233" coordsize="2543,3672">
              <v:shape style="position:absolute;left:9363;top:2233;width:2543;height:3672" coordorigin="9363,2233" coordsize="2543,3672" path="m11906,5865l9572,4322,9464,4251,9448,4239,9406,4196,9377,4139,9364,4080,9363,4061,9364,4042,9382,3969,9418,3914,9460,3877,11906,2272e" filled="f" stroked="t" strokeweight=".534650pt" strokecolor="#FFFFFF">
                <v:path arrowok="t"/>
              </v:shape>
            </v:group>
            <v:group style="position:absolute;left:2928;top:0;width:8979;height:3688" coordorigin="2928,0" coordsize="8979,3688">
              <v:shape style="position:absolute;left:2928;top:0;width:8979;height:3688" coordorigin="2928,0" coordsize="8979,3688" path="m8968,3917l8908,3909,8853,3885,3277,229e" filled="f" stroked="t" strokeweight=".534650pt" strokecolor="#FFFFFF">
                <v:path arrowok="t"/>
              </v:shape>
              <v:shape style="position:absolute;left:2928;top:0;width:8979;height:3688" coordorigin="2928,0" coordsize="8979,3688" path="m11906,1960l9096,3878,9041,3905,8982,3917,8968,3917e" filled="f" stroked="t" strokeweight=".534650pt" strokecolor="#FFFFFF">
                <v:path arrowok="t"/>
              </v:shape>
            </v:group>
            <v:group style="position:absolute;left:0;top:10198;width:8543;height:6636" coordorigin="0,10198" coordsize="8543,6636">
              <v:shape style="position:absolute;left:0;top:10198;width:8543;height:6636" coordorigin="0,10198" coordsize="8543,6636" path="m302,10198l225,10210,0,10354,0,16834,6983,16834,8446,15867,8500,15814,8530,15758,8543,15684,8542,15664,8529,15605,8500,15549,8458,15505,414,10229,340,10202,302,10198e" filled="t" fillcolor="#FBFB2F" stroked="f">
                <v:path arrowok="t"/>
                <v:fill/>
              </v:shape>
            </v:group>
            <v:group style="position:absolute;left:2043;top:1891;width:1864;height:1932" coordorigin="2043,1891" coordsize="1864,1932">
              <v:shape style="position:absolute;left:2043;top:1891;width:1864;height:1932" coordorigin="2043,1891" coordsize="1864,1932" path="m2230,3424l2043,3554,2043,3823,2421,3554,2230,3424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152,2415l2043,3174,2970,3813,3362,3544,2990,3544,2441,3164,3329,2540,3152,2415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520,2910l3049,3229,3250,3359,2990,3544,3362,3544,3897,3174,3520,2910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362,2161l2951,2161,3500,2540,2612,3164,2799,3289,3898,2530,3362,2161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2971,1891l2043,2530,2431,2795,2892,2480,2691,2346,2951,2161,3362,2161,2971,1891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907,1901l3530,2161,3716,2296,3907,2161,3907,1901e" filled="t" fillcolor="#FBFB2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" w:after="0" w:line="323" w:lineRule="exact"/>
        <w:ind w:left="351" w:right="-20"/>
        <w:jc w:val="left"/>
        <w:rPr>
          <w:rFonts w:ascii="BancoDoBrasil Titulos" w:hAnsi="BancoDoBrasil Titulos" w:cs="BancoDoBrasil Titulos" w:eastAsia="BancoDoBrasil Titulos"/>
          <w:sz w:val="26"/>
          <w:szCs w:val="26"/>
        </w:rPr>
      </w:pPr>
      <w:rPr/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8"/>
          <w:w w:val="100"/>
          <w:b/>
          <w:bCs/>
          <w:position w:val="-1"/>
        </w:rPr>
        <w:t>R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1"/>
          <w:w w:val="100"/>
          <w:b/>
          <w:bCs/>
          <w:position w:val="-1"/>
        </w:rPr>
        <w:t>e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2"/>
          <w:w w:val="100"/>
          <w:b/>
          <w:bCs/>
          <w:position w:val="-1"/>
        </w:rPr>
        <w:t>l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4"/>
          <w:w w:val="100"/>
          <w:b/>
          <w:bCs/>
          <w:position w:val="-1"/>
        </w:rPr>
        <w:t>a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7"/>
          <w:w w:val="100"/>
          <w:b/>
          <w:bCs/>
          <w:position w:val="-1"/>
        </w:rPr>
        <w:t>t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1"/>
          <w:w w:val="100"/>
          <w:b/>
          <w:bCs/>
          <w:position w:val="-1"/>
        </w:rPr>
        <w:t>ó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0"/>
          <w:w w:val="100"/>
          <w:b/>
          <w:bCs/>
          <w:position w:val="-1"/>
        </w:rPr>
        <w:t>rio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10"/>
          <w:w w:val="100"/>
          <w:b/>
          <w:bCs/>
          <w:position w:val="-1"/>
        </w:rPr>
        <w:t> 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0"/>
          <w:w w:val="100"/>
          <w:b/>
          <w:bCs/>
          <w:position w:val="-1"/>
        </w:rPr>
        <w:t>da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501" w:lineRule="exact"/>
        <w:ind w:left="312" w:right="-20"/>
        <w:jc w:val="left"/>
        <w:rPr>
          <w:rFonts w:ascii="BancoDoBrasil Titulos" w:hAnsi="BancoDoBrasil Titulos" w:cs="BancoDoBrasil Titulos" w:eastAsia="BancoDoBrasil Titulos"/>
          <w:sz w:val="48"/>
          <w:szCs w:val="48"/>
        </w:rPr>
      </w:pPr>
      <w:rPr/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17"/>
          <w:w w:val="100"/>
          <w:b/>
          <w:bCs/>
          <w:position w:val="1"/>
        </w:rPr>
        <w:t>A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  <w:position w:val="1"/>
        </w:rPr>
        <w:t>dmini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8"/>
          <w:w w:val="100"/>
          <w:b/>
          <w:bCs/>
          <w:position w:val="1"/>
        </w:rPr>
        <w:t>s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  <w:position w:val="1"/>
        </w:rPr>
        <w:t>t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10"/>
          <w:w w:val="100"/>
          <w:b/>
          <w:bCs/>
          <w:position w:val="1"/>
        </w:rPr>
        <w:t>r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  <w:position w:val="1"/>
        </w:rPr>
        <w:t>a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1"/>
          <w:w w:val="100"/>
          <w:b/>
          <w:bCs/>
          <w:position w:val="1"/>
        </w:rPr>
        <w:t>ç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  <w:position w:val="1"/>
        </w:rPr>
        <w:t>ão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447" w:lineRule="exact"/>
        <w:ind w:left="312" w:right="-20"/>
        <w:jc w:val="left"/>
        <w:rPr>
          <w:rFonts w:ascii="BancoDoBrasil Titulos" w:hAnsi="BancoDoBrasil Titulos" w:cs="BancoDoBrasil Titulos" w:eastAsia="BancoDoBrasil Titulos"/>
          <w:sz w:val="120"/>
          <w:szCs w:val="120"/>
        </w:rPr>
      </w:pPr>
      <w:rPr/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0"/>
          <w:w w:val="100"/>
          <w:b/>
          <w:bCs/>
          <w:position w:val="-1"/>
        </w:rPr>
        <w:t>9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2"/>
          <w:w w:val="100"/>
          <w:b/>
          <w:bCs/>
          <w:position w:val="-1"/>
        </w:rPr>
        <w:t>M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0"/>
          <w:w w:val="100"/>
          <w:b/>
          <w:bCs/>
          <w:position w:val="-1"/>
        </w:rPr>
        <w:t>25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0" w:after="0" w:line="646" w:lineRule="exact"/>
        <w:ind w:left="119" w:right="-20"/>
        <w:jc w:val="left"/>
        <w:rPr>
          <w:rFonts w:ascii="BancoDoBrasil Titulos Medium" w:hAnsi="BancoDoBrasil Titulos Medium" w:cs="BancoDoBrasil Titulos Medium" w:eastAsia="BancoDoBrasil Titulos Medium"/>
          <w:sz w:val="52"/>
          <w:szCs w:val="52"/>
        </w:rPr>
      </w:pPr>
      <w:rPr/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4"/>
          <w:w w:val="100"/>
          <w:position w:val="-1"/>
        </w:rPr>
        <w:t>R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1"/>
        </w:rPr>
        <w:t>e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1"/>
        </w:rPr>
        <w:t>l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2"/>
          <w:w w:val="100"/>
          <w:position w:val="-1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7"/>
          <w:w w:val="100"/>
          <w:position w:val="-1"/>
        </w:rPr>
        <w:t>t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1"/>
        </w:rPr>
        <w:t>ó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1"/>
        </w:rPr>
        <w:t>r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2"/>
          <w:w w:val="100"/>
          <w:position w:val="-1"/>
        </w:rPr>
        <w:t>i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1"/>
        </w:rPr>
        <w:t>o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37"/>
          <w:w w:val="100"/>
          <w:position w:val="-1"/>
        </w:rPr>
        <w:t> 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1"/>
        </w:rPr>
        <w:t>d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1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558" w:lineRule="exact"/>
        <w:ind w:left="119" w:right="-20"/>
        <w:jc w:val="left"/>
        <w:rPr>
          <w:rFonts w:ascii="BancoDoBrasil Titulos Medium" w:hAnsi="BancoDoBrasil Titulos Medium" w:cs="BancoDoBrasil Titulos Medium" w:eastAsia="BancoDoBrasil Titulos Medium"/>
          <w:sz w:val="52"/>
          <w:szCs w:val="52"/>
        </w:rPr>
      </w:pPr>
      <w:rPr/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"/>
          <w:w w:val="100"/>
          <w:position w:val="-2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2"/>
        </w:rPr>
        <w:t>d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2"/>
        </w:rPr>
        <w:t>m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2"/>
        </w:rPr>
        <w:t>i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1"/>
          <w:w w:val="100"/>
          <w:position w:val="-2"/>
        </w:rPr>
        <w:t>n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7"/>
          <w:w w:val="100"/>
          <w:position w:val="-2"/>
        </w:rPr>
        <w:t>i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0"/>
          <w:w w:val="100"/>
          <w:position w:val="-2"/>
        </w:rPr>
        <w:t>s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1"/>
          <w:w w:val="100"/>
          <w:position w:val="-2"/>
        </w:rPr>
        <w:t>t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7"/>
          <w:w w:val="100"/>
          <w:position w:val="-2"/>
        </w:rPr>
        <w:t>r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2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0"/>
          <w:w w:val="100"/>
          <w:position w:val="-2"/>
        </w:rPr>
        <w:t>ç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2"/>
        </w:rPr>
        <w:t>ã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2"/>
        </w:rPr>
        <w:t>o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47"/>
          <w:w w:val="100"/>
          <w:position w:val="-2"/>
        </w:rPr>
        <w:t> </w:t>
      </w:r>
      <w:r>
        <w:rPr>
          <w:rFonts w:ascii="BancoDoBrasil Textos Light" w:hAnsi="BancoDoBrasil Textos Light" w:cs="BancoDoBrasil Textos Light" w:eastAsia="BancoDoBrasil Textos Light"/>
          <w:sz w:val="52"/>
          <w:szCs w:val="52"/>
          <w:color w:val="FFFFFF"/>
          <w:spacing w:val="0"/>
          <w:w w:val="100"/>
          <w:position w:val="-2"/>
        </w:rPr>
        <w:t>|</w:t>
      </w:r>
      <w:r>
        <w:rPr>
          <w:rFonts w:ascii="BancoDoBrasil Textos Light" w:hAnsi="BancoDoBrasil Textos Light" w:cs="BancoDoBrasil Textos Light" w:eastAsia="BancoDoBrasil Textos Light"/>
          <w:sz w:val="52"/>
          <w:szCs w:val="52"/>
          <w:color w:val="FFFFFF"/>
          <w:spacing w:val="39"/>
          <w:w w:val="100"/>
          <w:position w:val="-2"/>
        </w:rPr>
        <w:t> 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0"/>
          <w:w w:val="100"/>
          <w:position w:val="-2"/>
        </w:rPr>
        <w:t>9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2"/>
        </w:rPr>
        <w:t>M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2"/>
        </w:rPr>
        <w:t>2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2"/>
        </w:rPr>
        <w:t>5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60"/>
          <w:pgMar w:top="440" w:bottom="0" w:left="440" w:right="7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353" w:right="2173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9M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62" w:right="1780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Lu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1947" w:right="1767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2,8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3" w:right="561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esult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med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1937" w:right="1755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695" w:right="518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as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as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ito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1947" w:right="1769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41" w:right="865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eceita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1930" w:right="1750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8" w:right="571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oal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1925" w:right="1747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20" w:right="1604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2293" w:right="2076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4,81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%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90" w:right="1174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1" w:after="0" w:line="240" w:lineRule="auto"/>
        <w:ind w:left="2314" w:right="2095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%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412" w:right="-58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/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2,5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liza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412" w:right="-58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media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ó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í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412" w:right="-55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nâmi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ão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ão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ução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/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377" w:right="60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ina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  <w:position w:val="-1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3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  <w:position w:val="-1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  <w:position w:val="-1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  <w:position w:val="-1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  <w:position w:val="-1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  <w:position w:val="-1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99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  <w:position w:val="-1"/>
        </w:rPr>
        <w:t>ai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9"/>
          <w:position w:val="-1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  <w:position w:val="-1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320" w:lineRule="auto"/>
        <w:ind w:right="52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/>
        <w:br w:type="column"/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á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rma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á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riza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riz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iga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55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iza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/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ego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í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right="55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alha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9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uni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-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52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nhas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fun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ó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alizaçã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9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99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9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ju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à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53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z,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ã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alinha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ão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á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nár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54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lí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8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2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õ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á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ema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54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ajus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ç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ê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ó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eit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440" w:right="740"/>
          <w:cols w:num="2" w:equalWidth="0">
            <w:col w:w="5161" w:space="708"/>
            <w:col w:w="48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00009pt;margin-top:0pt;width:595.319998pt;height:842.039795pt;mso-position-horizontal-relative:page;mso-position-vertical-relative:page;z-index:-573" coordorigin="0,0" coordsize="11906,16841">
            <v:shape style="position:absolute;left:0;top:0;width:11906;height:16841" type="#_x0000_t75">
              <v:imagedata r:id="rId8" o:title=""/>
            </v:shape>
            <v:group style="position:absolute;left:10100;top:1258;width:135;height:134" coordorigin="10100,1258" coordsize="135,134">
              <v:shape style="position:absolute;left:10100;top:1258;width:135;height:134" coordorigin="10100,1258" coordsize="135,134" path="m10166,1258l10100,1300,10100,1392,10235,1305,10166,1258e" filled="t" fillcolor="#FBFB2F" stroked="f">
                <v:path arrowok="t"/>
                <v:fill/>
              </v:shape>
            </v:group>
            <v:group style="position:absolute;left:10100;top:913;width:663;height:480" coordorigin="10100,913" coordsize="663,480">
              <v:shape style="position:absolute;left:10100;top:913;width:663;height:480" coordorigin="10100,913" coordsize="663,480" path="m10493,913l10100,1173,10434,1392,10575,1298,10442,1298,10245,1166,10564,959,10493,913e" filled="t" fillcolor="#FBFB2F" stroked="f">
                <v:path arrowok="t"/>
                <v:fill/>
              </v:shape>
              <v:shape style="position:absolute;left:10100;top:913;width:663;height:480" coordorigin="10100,913" coordsize="663,480" path="m10626,1080l10463,1190,10532,1236,10442,1298,10575,1298,10763,1173,10626,1080e" filled="t" fillcolor="#FBFB2F" stroked="f">
                <v:path arrowok="t"/>
                <v:fill/>
              </v:shape>
            </v:group>
            <v:group style="position:absolute;left:10633;top:737;width:135;height:136" coordorigin="10633,737" coordsize="135,136">
              <v:shape style="position:absolute;left:10633;top:737;width:135;height:136" coordorigin="10633,737" coordsize="135,136" path="m10768,737l10633,823,10705,873,10768,832,10768,737e" filled="t" fillcolor="#FBFB2F" stroked="f">
                <v:path arrowok="t"/>
                <v:fill/>
              </v:shape>
            </v:group>
            <v:group style="position:absolute;left:10100;top:737;width:663;height:477" coordorigin="10100,737" coordsize="663,477">
              <v:shape style="position:absolute;left:10100;top:737;width:663;height:477" coordorigin="10100,737" coordsize="663,477" path="m10572,829l10425,829,10618,958,10304,1170,10371,1215,10763,955,10572,829e" filled="t" fillcolor="#FBFB2F" stroked="f">
                <v:path arrowok="t"/>
                <v:fill/>
              </v:shape>
              <v:shape style="position:absolute;left:10100;top:737;width:663;height:477" coordorigin="10100,737" coordsize="663,477" path="m10434,737l10100,952,10240,1045,10401,938,10333,889,10425,829,10572,829,10434,737e" filled="t" fillcolor="#FBFB2F" stroked="f">
                <v:path arrowok="t"/>
                <v:fill/>
              </v:shape>
            </v:group>
            <v:group style="position:absolute;left:871;top:8352;width:4495;height:1750" coordorigin="871,8352" coordsize="4495,1750">
              <v:shape style="position:absolute;left:871;top:8352;width:4495;height:1750" coordorigin="871,8352" coordsize="4495,1750" path="m871,8496l887,8431,928,8381,988,8354,5222,8352,5245,8354,5306,8379,5349,8427,5366,8492,5366,9958,5364,9981,5339,10042,5291,10085,5226,10102,1015,10102,992,10100,931,10075,888,10027,871,9962,871,8496xe" filled="f" stroked="t" strokeweight="1.5pt" strokecolor="#465EFF">
                <v:path arrowok="t"/>
              </v:shape>
              <v:shape style="position:absolute;left:929;top:8482;width:4380;height:1490" type="#_x0000_t75">
                <v:imagedata r:id="rId9" o:title=""/>
              </v:shape>
            </v:group>
            <v:group style="position:absolute;left:851;top:2892;width:4497;height:2214" coordorigin="851,2892" coordsize="4497,2214">
              <v:shape style="position:absolute;left:851;top:2892;width:4497;height:2214" coordorigin="851,2892" coordsize="4497,2214" path="m851,3041l866,2976,906,2925,965,2896,5199,2892,5222,2894,5283,2918,5327,2965,5347,3028,5348,4957,5346,4980,5322,5041,5275,5085,5212,5105,1000,5106,977,5104,916,5080,872,5033,852,4970,851,3041xe" filled="f" stroked="t" strokeweight="1.5pt" strokecolor="#465EFF">
                <v:path arrowok="t"/>
              </v:shape>
              <v:shape style="position:absolute;left:910;top:3024;width:4380;height:1951" type="#_x0000_t75">
                <v:imagedata r:id="rId10" o:title=""/>
              </v:shape>
            </v:group>
            <v:group style="position:absolute;left:851;top:5342;width:4496;height:2801" coordorigin="851,5342" coordsize="4496,2801">
              <v:shape style="position:absolute;left:851;top:5342;width:4496;height:2801" coordorigin="851,5342" coordsize="4496,2801" path="m851,5501l865,5435,904,5383,960,5350,5188,5342,5211,5344,5273,5367,5319,5412,5344,5473,5347,7984,5345,8007,5322,8069,5277,8115,5216,8140,1010,8143,987,8141,925,8118,878,8073,854,8012,851,5501xe" filled="f" stroked="t" strokeweight="1.5pt" strokecolor="#465EFF">
                <v:path arrowok="t"/>
              </v:shape>
              <v:shape style="position:absolute;left:912;top:5477;width:4373;height:2532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5" w:after="0" w:line="215" w:lineRule="auto"/>
        <w:ind w:left="412" w:right="62"/>
        <w:jc w:val="both"/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fin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gir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440" w:right="740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q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í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"/>
          <w:pgMar w:header="148" w:footer="660" w:top="840" w:bottom="840" w:left="0" w:right="0"/>
          <w:headerReference w:type="default" r:id="rId12"/>
          <w:footerReference w:type="default" r:id="rId13"/>
          <w:pgSz w:w="11920" w:h="16860"/>
        </w:sectPr>
      </w:pPr>
      <w:rPr/>
    </w:p>
    <w:p>
      <w:pPr>
        <w:spacing w:before="8" w:after="0" w:line="240" w:lineRule="auto"/>
        <w:ind w:left="852" w:right="1107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é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-4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k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2738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ç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õ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princip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2" w:right="-4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52" w:right="3809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ó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2202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x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9" w:lineRule="auto"/>
        <w:ind w:right="80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púb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púb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des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right="799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ç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ã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5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25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7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7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ç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ã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5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(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5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)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98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98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ô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bjeti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167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ç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ã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31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J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8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endim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7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26" w:lineRule="exact"/>
        <w:ind w:left="852" w:right="8552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790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4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ibuí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0" w:lineRule="auto"/>
        <w:ind w:left="852"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S3)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789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i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4" w:after="0" w:line="533" w:lineRule="exact"/>
        <w:ind w:left="852" w:right="2219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é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2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ç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3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enú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ó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99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dirigido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0" w:lineRule="auto"/>
        <w:ind w:right="79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egibili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egóci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2" w:lineRule="exact"/>
        <w:ind w:right="80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º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right="79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right="52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599" w:space="709"/>
            <w:col w:w="5612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5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6"/>
          <w:w w:val="99"/>
          <w:position w:val="-2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q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52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1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2"/>
          <w:w w:val="99"/>
          <w:position w:val="-2"/>
        </w:rPr>
        <w:t>f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egócio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orna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â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dívid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enegoc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1" w:lineRule="auto"/>
        <w:ind w:left="852" w:right="-5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Segui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852" w:right="-50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lític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jorn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lític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ciência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ilhões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gibil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“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6"/>
          <w:w w:val="100"/>
        </w:rPr>
        <w:t>”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ciência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8"/>
            <w:col w:w="5611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6" w:lineRule="exact"/>
        <w:ind w:left="852" w:right="-20"/>
        <w:jc w:val="left"/>
        <w:tabs>
          <w:tab w:pos="3060" w:val="left"/>
          <w:tab w:pos="4480" w:val="left"/>
          <w:tab w:pos="7820" w:val="left"/>
          <w:tab w:pos="9720" w:val="left"/>
          <w:tab w:pos="10440" w:val="left"/>
        </w:tabs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(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b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,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533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ç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2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)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0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princi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1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objeti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2" w:right="1061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ç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õ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á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CDP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€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ilhõ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i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i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i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ag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i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i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i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ilhões.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bio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99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818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princip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ô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7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7.801053pt;height:280.4475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42" w:after="0" w:line="240" w:lineRule="auto"/>
        <w:ind w:left="852" w:right="1239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/>
        <w:pict>
          <v:group style="position:absolute;margin-left:41.16pt;margin-top:69.059975pt;width:513.22pt;height:.1pt;mso-position-horizontal-relative:page;mso-position-vertical-relative:page;z-index:-572" coordorigin="823,1381" coordsize="10264,2">
            <v:shape style="position:absolute;left:823;top:1381;width:10264;height:2" coordorigin="823,1381" coordsize="10264,0" path="m823,1381l11088,1381e" filled="f" stroked="t" strokeweight="4.54pt" strokecolor="#DADEFF">
              <v:path arrowok="t"/>
            </v:shape>
          </v:group>
          <w10:wrap type="none"/>
        </w:pic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ó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á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bilhõe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0" w:lineRule="auto"/>
        <w:ind w:left="852" w:right="-5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2372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pict>
          <v:group style="position:absolute;margin-left:41.16pt;margin-top:-48.260006pt;width:513.22pt;height:.1pt;mso-position-horizontal-relative:page;mso-position-vertical-relative:paragraph;z-index:-571" coordorigin="823,-965" coordsize="10264,2">
            <v:shape style="position:absolute;left:823;top:-965;width:10264;height:2" coordorigin="823,-965" coordsize="10264,0" path="m823,-965l11088,-965e" filled="f" stroked="t" strokeweight="4.54pt" strokecolor="#DADEFF">
              <v:path arrowok="t"/>
            </v:shape>
          </v:group>
          <w10:wrap type="none"/>
        </w:pic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poiou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8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98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8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liam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7"/>
            <w:col w:w="5612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/>
        <w:pict>
          <v:group style="position:absolute;margin-left:315.350037pt;margin-top:43.923805pt;width:237.597728pt;height:114.468121pt;mso-position-horizontal-relative:page;mso-position-vertical-relative:paragraph;z-index:-569" coordorigin="6307,878" coordsize="4752,2289">
            <v:group style="position:absolute;left:6311;top:882;width:4744;height:2281" coordorigin="6311,882" coordsize="4744,2281">
              <v:shape style="position:absolute;left:6311;top:882;width:4744;height:2281" coordorigin="6311,882" coordsize="4744,2281" path="m6315,886l6315,3168,11059,3168,11059,886,6315,886e" filled="t" fillcolor="#465EFF" stroked="f">
                <v:path arrowok="t"/>
                <v:fill/>
              </v:shape>
            </v:group>
            <v:group style="position:absolute;left:7653;top:1162;width:1461;height:2" coordorigin="7653,1162" coordsize="1461,2">
              <v:shape style="position:absolute;left:7653;top:1162;width:1461;height:2" coordorigin="7653,1162" coordsize="1461,0" path="m7653,1162l9115,1162e" filled="f" stroked="t" strokeweight=".297751pt" strokecolor="#BCB6FF">
                <v:path arrowok="t"/>
              </v:shape>
            </v:group>
            <v:group style="position:absolute;left:9336;top:1162;width:1493;height:2" coordorigin="9336,1162" coordsize="1493,2">
              <v:shape style="position:absolute;left:9336;top:1162;width:1493;height:2" coordorigin="9336,1162" coordsize="1493,0" path="m9336,1162l10829,1162e" filled="f" stroked="t" strokeweight=".297751pt" strokecolor="#BCB6FF">
                <v:path arrowok="t"/>
              </v:shape>
            </v:group>
            <v:group style="position:absolute;left:7653;top:1502;width:1461;height:2" coordorigin="7653,1502" coordsize="1461,2">
              <v:shape style="position:absolute;left:7653;top:1502;width:1461;height:2" coordorigin="7653,1502" coordsize="1461,0" path="m7653,1502l9115,1502e" filled="f" stroked="t" strokeweight=".297751pt" strokecolor="#BCB6FF">
                <v:path arrowok="t"/>
              </v:shape>
            </v:group>
            <v:group style="position:absolute;left:9336;top:1502;width:1493;height:2" coordorigin="9336,1502" coordsize="1493,2">
              <v:shape style="position:absolute;left:9336;top:1502;width:1493;height:2" coordorigin="9336,1502" coordsize="1493,0" path="m9336,1502l10829,1502e" filled="f" stroked="t" strokeweight=".297751pt" strokecolor="#BCB6FF">
                <v:path arrowok="t"/>
              </v:shape>
            </v:group>
            <v:group style="position:absolute;left:11051;top:1162;width:4;height:2" coordorigin="11051,1162" coordsize="4,2">
              <v:shape style="position:absolute;left:11051;top:1162;width:4;height:2" coordorigin="11051,1162" coordsize="4,0" path="m11051,1162l11055,1162e" filled="f" stroked="t" strokeweight=".297751pt" strokecolor="#BCB6FF">
                <v:path arrowok="t"/>
              </v:shape>
            </v:group>
            <v:group style="position:absolute;left:11051;top:1502;width:4;height:2" coordorigin="11051,1502" coordsize="4,2">
              <v:shape style="position:absolute;left:11051;top:1502;width:4;height:2" coordorigin="11051,1502" coordsize="4,0" path="m11051,1502l11055,1502e" filled="f" stroked="t" strokeweight=".297751pt" strokecolor="#BCB6FF">
                <v:path arrowok="t"/>
              </v:shape>
            </v:group>
            <v:group style="position:absolute;left:7242;top:2942;width:64;height:72" coordorigin="7242,2942" coordsize="64,72">
              <v:shape style="position:absolute;left:7242;top:2942;width:64;height:72" coordorigin="7242,2942" coordsize="64,72" path="m7299,2942l7257,2942,7257,2959,7242,3014,7300,3014,7306,2993,7305,2990,7302,2990,7300,2990,7299,2990,7296,2989,7294,2987,7292,2984,7290,2981,7290,2977,7291,2974,7299,2942e" filled="t" fillcolor="#FFA7D2" stroked="f">
                <v:path arrowok="t"/>
                <v:fill/>
              </v:shape>
            </v:group>
            <v:group style="position:absolute;left:7302;top:2990;width:4;height:2" coordorigin="7302,2990" coordsize="4,2">
              <v:shape style="position:absolute;left:7302;top:2990;width:4;height:2" coordorigin="7302,2990" coordsize="4,0" path="m7305,2990l7304,2990,7304,2990,7302,2990,7305,2990,7305,2990e" filled="t" fillcolor="#FFA7D2" stroked="f">
                <v:path arrowok="t"/>
                <v:fill/>
              </v:shape>
            </v:group>
            <v:group style="position:absolute;left:7231;top:2914;width:74;height:71" coordorigin="7231,2914" coordsize="74,71">
              <v:shape style="position:absolute;left:7231;top:2914;width:74;height:71" coordorigin="7231,2914" coordsize="74,71" path="m7282,2914l7272,2914,7263,2917,7256,2919,7232,2975,7231,2979,7233,2983,7237,2985,7238,2985,7239,2985,7239,2985,7243,2985,7246,2983,7247,2979,7257,2942,7299,2942,7302,2931,7302,2931,7303,2929,7303,2927,7305,2925,7301,2921,7296,2919,7282,2914e" filled="t" fillcolor="#FFA7D2" stroked="f">
                <v:path arrowok="t"/>
                <v:fill/>
              </v:shape>
            </v:group>
            <v:group style="position:absolute;left:7257;top:3041;width:167;height:2" coordorigin="7257,3041" coordsize="167,2">
              <v:shape style="position:absolute;left:7257;top:3041;width:167;height:2" coordorigin="7257,3041" coordsize="167,0" path="m7257,3041l7424,3041e" filled="f" stroked="t" strokeweight="3.014854pt" strokecolor="#FFA7D2">
                <v:path arrowok="t"/>
              </v:shape>
            </v:group>
            <v:group style="position:absolute;left:7375;top:2990;width:64;height:24" coordorigin="7375,2990" coordsize="64,24">
              <v:shape style="position:absolute;left:7375;top:2990;width:64;height:24" coordorigin="7375,2990" coordsize="64,24" path="m7375,2990l7375,2993,7380,3014,7438,3014,7432,2990,7379,2990,7377,2990,7376,2990,7375,2990e" filled="t" fillcolor="#FFA7D2" stroked="f">
                <v:path arrowok="t"/>
                <v:fill/>
              </v:shape>
            </v:group>
            <v:group style="position:absolute;left:7375;top:2914;width:64;height:76" coordorigin="7375,2914" coordsize="64,76">
              <v:shape style="position:absolute;left:7375;top:2914;width:64;height:76" coordorigin="7375,2914" coordsize="64,76" path="m7408,2914l7399,2914,7384,2919,7380,2921,7375,2925,7377,2927,7378,2929,7378,2931,7378,2931,7390,2974,7379,2990,7432,2990,7424,2959,7424,2942,7439,2942,7437,2932,7424,2919,7408,2914e" filled="t" fillcolor="#FFA7D2" stroked="f">
                <v:path arrowok="t"/>
                <v:fill/>
              </v:shape>
            </v:group>
            <v:group style="position:absolute;left:7424;top:2942;width:25;height:43" coordorigin="7424,2942" coordsize="25,43">
              <v:shape style="position:absolute;left:7424;top:2942;width:25;height:43" coordorigin="7424,2942" coordsize="25,43" path="m7439,2942l7424,2942,7434,2979,7435,2983,7438,2985,7441,2985,7442,2985,7443,2985,7443,2985,7447,2983,7449,2979,7448,2975,7439,2942e" filled="t" fillcolor="#FFA7D2" stroked="f">
                <v:path arrowok="t"/>
                <v:fill/>
              </v:shape>
            </v:group>
            <v:group style="position:absolute;left:7306;top:2942;width:69;height:72" coordorigin="7306,2942" coordsize="69,72">
              <v:shape style="position:absolute;left:7306;top:2942;width:69;height:72" coordorigin="7306,2942" coordsize="69,72" path="m7361,2942l7320,2942,7320,2959,7306,3014,7375,3014,7361,2959,7361,2942e" filled="t" fillcolor="#FFA7D2" stroked="f">
                <v:path arrowok="t"/>
                <v:fill/>
              </v:shape>
            </v:group>
            <v:group style="position:absolute;left:7294;top:2914;width:82;height:71" coordorigin="7294,2914" coordsize="82,71">
              <v:shape style="position:absolute;left:7294;top:2914;width:82;height:71" coordorigin="7294,2914" coordsize="82,71" path="m7345,2914l7335,2914,7326,2917,7320,2919,7295,2975,7294,2979,7296,2983,7301,2985,7301,2985,7302,2985,7303,2985,7306,2985,7309,2983,7310,2979,7320,2942,7376,2942,7360,2919,7345,2914e" filled="t" fillcolor="#FFA7D2" stroked="f">
                <v:path arrowok="t"/>
                <v:fill/>
              </v:shape>
            </v:group>
            <v:group style="position:absolute;left:7361;top:2942;width:25;height:43" coordorigin="7361,2942" coordsize="25,43">
              <v:shape style="position:absolute;left:7361;top:2942;width:25;height:43" coordorigin="7361,2942" coordsize="25,43" path="m7376,2942l7361,2942,7371,2979,7372,2983,7375,2985,7378,2985,7379,2985,7379,2985,7380,2985,7384,2983,7386,2979,7385,2975,7376,2942e" filled="t" fillcolor="#FFA7D2" stroked="f">
                <v:path arrowok="t"/>
                <v:fill/>
              </v:shape>
            </v:group>
            <v:group style="position:absolute;left:7385;top:2873;width:35;height:36" coordorigin="7385,2873" coordsize="35,36">
              <v:shape style="position:absolute;left:7385;top:2873;width:35;height:36" coordorigin="7385,2873" coordsize="35,36" path="m7413,2873l7393,2873,7385,2881,7385,2901,7393,2909,7413,2909,7421,2901,7421,2881,7413,2873e" filled="t" fillcolor="#FFA7D2" stroked="f">
                <v:path arrowok="t"/>
                <v:fill/>
              </v:shape>
            </v:group>
            <v:group style="position:absolute;left:7259;top:2873;width:35;height:36" coordorigin="7259,2873" coordsize="35,36">
              <v:shape style="position:absolute;left:7259;top:2873;width:35;height:36" coordorigin="7259,2873" coordsize="35,36" path="m7286,2873l7267,2873,7259,2881,7259,2901,7267,2909,7286,2909,7294,2901,7294,2881,7286,2873e" filled="t" fillcolor="#FFA7D2" stroked="f">
                <v:path arrowok="t"/>
                <v:fill/>
              </v:shape>
            </v:group>
            <v:group style="position:absolute;left:7322;top:2873;width:35;height:36" coordorigin="7322,2873" coordsize="35,36">
              <v:shape style="position:absolute;left:7322;top:2873;width:35;height:36" coordorigin="7322,2873" coordsize="35,36" path="m7350,2873l7330,2873,7322,2881,7322,2901,7330,2909,7350,2909,7357,2901,7357,2881,7350,2873e" filled="t" fillcolor="#FFA7D2" stroked="f">
                <v:path arrowok="t"/>
                <v:fill/>
              </v:shape>
            </v:group>
            <v:group style="position:absolute;left:8632;top:1290;width:56;height:64" coordorigin="8632,1290" coordsize="56,64">
              <v:shape style="position:absolute;left:8632;top:1290;width:56;height:64" coordorigin="8632,1290" coordsize="56,64" path="m8682,1290l8645,1290,8645,1306,8632,1354,8684,1354,8689,1335,8688,1333,8685,1333,8684,1333,8683,1333,8680,1332,8678,1330,8676,1328,8675,1325,8674,1321,8675,1318,8682,1290e" filled="t" fillcolor="#FFA7D2" stroked="f">
                <v:path arrowok="t"/>
                <v:fill/>
              </v:shape>
            </v:group>
            <v:group style="position:absolute;left:8685;top:1333;width:3;height:2" coordorigin="8685,1333" coordsize="3,2">
              <v:shape style="position:absolute;left:8685;top:1333;width:3;height:2" coordorigin="8685,1333" coordsize="3,0" path="m8688,1333l8687,1333,8686,1333,8685,1333,8688,1333,8688,1333e" filled="t" fillcolor="#FFA7D2" stroked="f">
                <v:path arrowok="t"/>
                <v:fill/>
              </v:shape>
            </v:group>
            <v:group style="position:absolute;left:8622;top:1265;width:66;height:63" coordorigin="8622,1265" coordsize="66,63">
              <v:shape style="position:absolute;left:8622;top:1265;width:66;height:63" coordorigin="8622,1265" coordsize="66,63" path="m8667,1265l8658,1265,8651,1268,8645,1270,8623,1319,8622,1323,8624,1327,8628,1328,8628,1328,8629,1328,8629,1328,8633,1328,8635,1326,8636,1323,8645,1290,8682,1290,8685,1280,8685,1280,8686,1278,8686,1277,8688,1275,8684,1272,8679,1269,8667,1265e" filled="t" fillcolor="#FFA7D2" stroked="f">
                <v:path arrowok="t"/>
                <v:fill/>
              </v:shape>
            </v:group>
            <v:group style="position:absolute;left:8645;top:1378;width:148;height:2" coordorigin="8645,1378" coordsize="148,2">
              <v:shape style="position:absolute;left:8645;top:1378;width:148;height:2" coordorigin="8645,1378" coordsize="148,0" path="m8645,1378l8793,1378e" filled="f" stroked="t" strokeweight="2.690988pt" strokecolor="#FFA7D2">
                <v:path arrowok="t"/>
              </v:shape>
            </v:group>
            <v:group style="position:absolute;left:8749;top:1333;width:56;height:22" coordorigin="8749,1333" coordsize="56,22">
              <v:shape style="position:absolute;left:8749;top:1333;width:56;height:22" coordorigin="8749,1333" coordsize="56,22" path="m8750,1333l8749,1335,8754,1354,8806,1354,8800,1333,8753,1333,8752,1333,8751,1333,8750,1333e" filled="t" fillcolor="#FFA7D2" stroked="f">
                <v:path arrowok="t"/>
                <v:fill/>
              </v:shape>
            </v:group>
            <v:group style="position:absolute;left:8750;top:1265;width:57;height:68" coordorigin="8750,1265" coordsize="57,68">
              <v:shape style="position:absolute;left:8750;top:1265;width:57;height:68" coordorigin="8750,1265" coordsize="57,68" path="m8779,1265l8771,1265,8758,1269,8754,1272,8750,1275,8751,1277,8752,1278,8753,1280,8753,1280,8763,1318,8753,1333,8800,1333,8793,1306,8793,1290,8807,1290,8805,1282,8793,1270,8779,1265e" filled="t" fillcolor="#FFA7D2" stroked="f">
                <v:path arrowok="t"/>
                <v:fill/>
              </v:shape>
            </v:group>
            <v:group style="position:absolute;left:8793;top:1290;width:22;height:38" coordorigin="8793,1290" coordsize="22,38">
              <v:shape style="position:absolute;left:8793;top:1290;width:22;height:38" coordorigin="8793,1290" coordsize="22,38" path="m8807,1290l8793,1290,8802,1323,8803,1326,8806,1328,8809,1328,8809,1328,8810,1328,8810,1328,8814,1327,8816,1323,8815,1319,8807,1290e" filled="t" fillcolor="#FFA7D2" stroked="f">
                <v:path arrowok="t"/>
                <v:fill/>
              </v:shape>
            </v:group>
            <v:group style="position:absolute;left:8688;top:1290;width:61;height:64" coordorigin="8688,1290" coordsize="61,64">
              <v:shape style="position:absolute;left:8688;top:1290;width:61;height:64" coordorigin="8688,1290" coordsize="61,64" path="m8737,1290l8701,1290,8701,1306,8688,1354,8750,1354,8737,1306,8737,1290e" filled="t" fillcolor="#FFA7D2" stroked="f">
                <v:path arrowok="t"/>
                <v:fill/>
              </v:shape>
            </v:group>
            <v:group style="position:absolute;left:8678;top:1265;width:73;height:63" coordorigin="8678,1265" coordsize="73,63">
              <v:shape style="position:absolute;left:8678;top:1265;width:73;height:63" coordorigin="8678,1265" coordsize="73,63" path="m8723,1265l8715,1265,8707,1268,8701,1270,8679,1319,8678,1323,8680,1327,8684,1328,8684,1328,8685,1328,8686,1328,8689,1328,8691,1326,8692,1323,8701,1290,8751,1290,8737,1270,8723,1265e" filled="t" fillcolor="#FFA7D2" stroked="f">
                <v:path arrowok="t"/>
                <v:fill/>
              </v:shape>
            </v:group>
            <v:group style="position:absolute;left:8737;top:1290;width:22;height:38" coordorigin="8737,1290" coordsize="22,38">
              <v:shape style="position:absolute;left:8737;top:1290;width:22;height:38" coordorigin="8737,1290" coordsize="22,38" path="m8751,1290l8737,1290,8746,1323,8747,1326,8749,1328,8752,1328,8753,1328,8754,1328,8754,1328,8758,1327,8759,1323,8759,1319,8751,1290e" filled="t" fillcolor="#FFA7D2" stroked="f">
                <v:path arrowok="t"/>
                <v:fill/>
              </v:shape>
            </v:group>
            <v:group style="position:absolute;left:8759;top:1229;width:31;height:32" coordorigin="8759,1229" coordsize="31,32">
              <v:shape style="position:absolute;left:8759;top:1229;width:31;height:32" coordorigin="8759,1229" coordsize="31,32" path="m8783,1229l8766,1229,8759,1236,8759,1254,8766,1261,8783,1261,8790,1254,8790,1236,8783,1229e" filled="t" fillcolor="#FFA7D2" stroked="f">
                <v:path arrowok="t"/>
                <v:fill/>
              </v:shape>
            </v:group>
            <v:group style="position:absolute;left:8647;top:1229;width:31;height:32" coordorigin="8647,1229" coordsize="31,32">
              <v:shape style="position:absolute;left:8647;top:1229;width:31;height:32" coordorigin="8647,1229" coordsize="31,32" path="m8671,1229l8654,1229,8647,1236,8647,1254,8654,1261,8671,1261,8678,1254,8678,1236,8671,1229e" filled="t" fillcolor="#FFA7D2" stroked="f">
                <v:path arrowok="t"/>
                <v:fill/>
              </v:shape>
            </v:group>
            <v:group style="position:absolute;left:8703;top:1229;width:31;height:32" coordorigin="8703,1229" coordsize="31,32">
              <v:shape style="position:absolute;left:8703;top:1229;width:31;height:32" coordorigin="8703,1229" coordsize="31,32" path="m8727,1229l8710,1229,8703,1236,8703,1254,8710,1261,8727,1261,8734,1254,8734,1236,8727,1229e" filled="t" fillcolor="#FFA7D2" stroked="f">
                <v:path arrowok="t"/>
                <v:fill/>
              </v:shape>
            </v:group>
            <v:group style="position:absolute;left:10326;top:1312;width:58;height:63" coordorigin="10326,1312" coordsize="58,63">
              <v:shape style="position:absolute;left:10326;top:1312;width:58;height:63" coordorigin="10326,1312" coordsize="58,63" path="m10377,1312l10339,1312,10339,1328,10326,1375,10378,1375,10383,1357,10383,1354,10379,1354,10378,1354,10377,1354,10375,1353,10372,1352,10371,1349,10369,1346,10369,1343,10369,1340,10377,1312e" filled="t" fillcolor="#FFA7D2" stroked="f">
                <v:path arrowok="t"/>
                <v:fill/>
              </v:shape>
            </v:group>
            <v:group style="position:absolute;left:10379;top:1354;width:3;height:2" coordorigin="10379,1354" coordsize="3,2">
              <v:shape style="position:absolute;left:10379;top:1354;width:3;height:2" coordorigin="10379,1354" coordsize="3,0" path="m10383,1354l10382,1354,10381,1354,10379,1354,10383,1354,10383,1354e" filled="t" fillcolor="#FFA7D2" stroked="f">
                <v:path arrowok="t"/>
                <v:fill/>
              </v:shape>
            </v:group>
            <v:group style="position:absolute;left:10316;top:1288;width:67;height:62" coordorigin="10316,1288" coordsize="67,62">
              <v:shape style="position:absolute;left:10316;top:1288;width:67;height:62" coordorigin="10316,1288" coordsize="67,62" path="m10361,1288l10353,1288,10345,1290,10339,1292,10317,1341,10316,1345,10318,1349,10321,1350,10322,1350,10323,1350,10323,1350,10326,1350,10329,1348,10330,1345,10339,1312,10377,1312,10380,1303,10380,1303,10380,1301,10381,1299,10382,1298,10379,1295,10374,1292,10361,1288e" filled="t" fillcolor="#FFA7D2" stroked="f">
                <v:path arrowok="t"/>
                <v:fill/>
              </v:shape>
            </v:group>
            <v:group style="position:absolute;left:10339;top:1398;width:151;height:2" coordorigin="10339,1398" coordsize="151,2">
              <v:shape style="position:absolute;left:10339;top:1398;width:151;height:2" coordorigin="10339,1398" coordsize="151,0" path="m10339,1398l10490,1398e" filled="f" stroked="t" strokeweight="2.644684pt" strokecolor="#FFA7D2">
                <v:path arrowok="t"/>
              </v:shape>
            </v:group>
            <v:group style="position:absolute;left:10445;top:1354;width:58;height:21" coordorigin="10445,1354" coordsize="58,21">
              <v:shape style="position:absolute;left:10445;top:1354;width:58;height:21" coordorigin="10445,1354" coordsize="58,21" path="m10446,1354l10445,1357,10450,1375,10503,1375,10497,1354,10449,1354,10448,1354,10447,1354,10446,1354e" filled="t" fillcolor="#FFA7D2" stroked="f">
                <v:path arrowok="t"/>
                <v:fill/>
              </v:shape>
            </v:group>
            <v:group style="position:absolute;left:10446;top:1288;width:58;height:67" coordorigin="10446,1288" coordsize="58,67">
              <v:shape style="position:absolute;left:10446;top:1288;width:58;height:67" coordorigin="10446,1288" coordsize="58,67" path="m10476,1288l10467,1288,10454,1292,10450,1295,10446,1298,10447,1299,10448,1301,10449,1303,10449,1303,10459,1340,10449,1354,10497,1354,10490,1328,10490,1312,10504,1312,10502,1304,10490,1292,10476,1288e" filled="t" fillcolor="#FFA7D2" stroked="f">
                <v:path arrowok="t"/>
                <v:fill/>
              </v:shape>
            </v:group>
            <v:group style="position:absolute;left:10490;top:1312;width:23;height:38" coordorigin="10490,1312" coordsize="23,38">
              <v:shape style="position:absolute;left:10490;top:1312;width:23;height:38" coordorigin="10490,1312" coordsize="23,38" path="m10504,1312l10490,1312,10499,1345,10500,1348,10503,1350,10506,1350,10506,1350,10507,1350,10507,1350,10511,1348,10513,1345,10512,1341,10504,1312e" filled="t" fillcolor="#FFA7D2" stroked="f">
                <v:path arrowok="t"/>
                <v:fill/>
              </v:shape>
            </v:group>
            <v:group style="position:absolute;left:10383;top:1312;width:63;height:63" coordorigin="10383,1312" coordsize="63,63">
              <v:shape style="position:absolute;left:10383;top:1312;width:63;height:63" coordorigin="10383,1312" coordsize="63,63" path="m10433,1312l10396,1312,10396,1328,10383,1375,10446,1375,10433,1328,10433,1312e" filled="t" fillcolor="#FFA7D2" stroked="f">
                <v:path arrowok="t"/>
                <v:fill/>
              </v:shape>
            </v:group>
            <v:group style="position:absolute;left:10373;top:1288;width:74;height:62" coordorigin="10373,1288" coordsize="74,62">
              <v:shape style="position:absolute;left:10373;top:1288;width:74;height:62" coordorigin="10373,1288" coordsize="74,62" path="m10419,1288l10410,1288,10402,1290,10396,1292,10374,1341,10373,1345,10375,1349,10379,1350,10379,1350,10380,1350,10380,1350,10383,1350,10386,1348,10387,1345,10396,1312,10447,1312,10433,1292,10419,1288e" filled="t" fillcolor="#FFA7D2" stroked="f">
                <v:path arrowok="t"/>
                <v:fill/>
              </v:shape>
            </v:group>
            <v:group style="position:absolute;left:10433;top:1312;width:23;height:38" coordorigin="10433,1312" coordsize="23,38">
              <v:shape style="position:absolute;left:10433;top:1312;width:23;height:38" coordorigin="10433,1312" coordsize="23,38" path="m10447,1312l10433,1312,10442,1345,10443,1348,10445,1350,10448,1350,10449,1350,10450,1350,10450,1350,10454,1348,10456,1345,10455,1341,10447,1312e" filled="t" fillcolor="#FFA7D2" stroked="f">
                <v:path arrowok="t"/>
                <v:fill/>
              </v:shape>
            </v:group>
            <v:group style="position:absolute;left:10455;top:1252;width:32;height:31" coordorigin="10455,1252" coordsize="32,31">
              <v:shape style="position:absolute;left:10455;top:1252;width:32;height:31" coordorigin="10455,1252" coordsize="32,31" path="m10480,1252l10462,1252,10455,1259,10455,1277,10462,1284,10480,1284,10487,1277,10487,1259,10480,1252e" filled="t" fillcolor="#FFA7D2" stroked="f">
                <v:path arrowok="t"/>
                <v:fill/>
              </v:shape>
            </v:group>
            <v:group style="position:absolute;left:10341;top:1252;width:32;height:31" coordorigin="10341,1252" coordsize="32,31">
              <v:shape style="position:absolute;left:10341;top:1252;width:32;height:31" coordorigin="10341,1252" coordsize="32,31" path="m10366,1252l10348,1252,10341,1259,10341,1277,10348,1284,10366,1284,10373,1277,10373,1259,10366,1252e" filled="t" fillcolor="#FFA7D2" stroked="f">
                <v:path arrowok="t"/>
                <v:fill/>
              </v:shape>
            </v:group>
            <v:group style="position:absolute;left:10398;top:1252;width:32;height:31" coordorigin="10398,1252" coordsize="32,31">
              <v:shape style="position:absolute;left:10398;top:1252;width:32;height:31" coordorigin="10398,1252" coordsize="32,31" path="m10423,1252l10405,1252,10398,1259,10398,1277,10405,1284,10423,1284,10430,1277,10430,1259,10423,1252e" filled="t" fillcolor="#FFA7D2" stroked="f">
                <v:path arrowok="t"/>
                <v:fill/>
              </v:shape>
            </v:group>
            <w10:wrap type="none"/>
          </v:group>
        </w:pic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2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,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1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q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4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4"/>
          <w:w w:val="99"/>
          <w:position w:val="-2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ã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240" w:lineRule="auto"/>
        <w:ind w:left="852" w:right="-70"/>
        <w:jc w:val="left"/>
        <w:tabs>
          <w:tab w:pos="2300" w:val="left"/>
          <w:tab w:pos="3480" w:val="left"/>
          <w:tab w:pos="4120" w:val="left"/>
          <w:tab w:pos="444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70" w:lineRule="exact"/>
        <w:ind w:right="-20"/>
        <w:jc w:val="left"/>
        <w:tabs>
          <w:tab w:pos="1660" w:val="left"/>
        </w:tabs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>se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-1"/>
          <w:w w:val="100"/>
          <w:position w:val="-1"/>
        </w:rPr>
        <w:t>t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2"/>
          <w:w w:val="100"/>
          <w:position w:val="-1"/>
        </w:rPr>
        <w:t>/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-2"/>
          <w:w w:val="100"/>
          <w:position w:val="-1"/>
        </w:rPr>
        <w:t>2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>4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-30"/>
          <w:w w:val="100"/>
          <w:position w:val="-1"/>
        </w:rPr>
        <w:t> 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ab/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15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6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2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8"/>
          <w:position w:val="-1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8"/>
          <w:position w:val="-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8"/>
          <w:position w:val="-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595" w:space="2581"/>
            <w:col w:w="3744"/>
          </w:cols>
        </w:sectPr>
      </w:pPr>
      <w:rPr/>
    </w:p>
    <w:p>
      <w:pPr>
        <w:spacing w:before="57" w:after="0" w:line="240" w:lineRule="auto"/>
        <w:ind w:left="852" w:right="-7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5" w:after="0" w:line="257" w:lineRule="auto"/>
        <w:ind w:right="-41" w:firstLine="20"/>
        <w:jc w:val="left"/>
        <w:rPr>
          <w:rFonts w:ascii="BancoDoBrasil Textos" w:hAnsi="BancoDoBrasil Textos" w:cs="BancoDoBrasil Textos" w:eastAsia="BancoDoBrasil Textos"/>
          <w:sz w:val="11"/>
          <w:szCs w:val="11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000000"/>
          <w:spacing w:val="0"/>
          <w:w w:val="100"/>
        </w:rPr>
      </w:r>
    </w:p>
    <w:p>
      <w:pPr>
        <w:spacing w:before="35" w:after="0" w:line="257" w:lineRule="auto"/>
        <w:ind w:right="1805" w:firstLine="20"/>
        <w:jc w:val="left"/>
        <w:rPr>
          <w:rFonts w:ascii="BancoDoBrasil Textos Medium" w:hAnsi="BancoDoBrasil Textos Medium" w:cs="BancoDoBrasil Textos Medium" w:eastAsia="BancoDoBrasil Textos Medium"/>
          <w:sz w:val="11"/>
          <w:szCs w:val="11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Quan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3" w:equalWidth="0">
            <w:col w:w="5596" w:space="2105"/>
            <w:col w:w="655" w:space="1040"/>
            <w:col w:w="2524"/>
          </w:cols>
        </w:sectPr>
      </w:pPr>
      <w:rPr/>
    </w:p>
    <w:p>
      <w:pPr>
        <w:spacing w:before="61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+.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deficiê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pict>
          <v:group style="position:absolute;margin-left:42.550194pt;margin-top:57.88929pt;width:237.597437pt;height:94.848318pt;mso-position-horizontal-relative:page;mso-position-vertical-relative:paragraph;z-index:-570" coordorigin="851,1158" coordsize="4752,1897">
            <v:group style="position:absolute;left:855;top:1162;width:4744;height:1889" coordorigin="855,1162" coordsize="4744,1889">
              <v:shape style="position:absolute;left:855;top:1162;width:4744;height:1889" coordorigin="855,1162" coordsize="4744,1889" path="m859,3055l5603,3055,5603,1166,859,1166,859,3055e" filled="t" fillcolor="#465EFF" stroked="f">
                <v:path arrowok="t"/>
                <v:fill/>
              </v:shape>
            </v:group>
            <v:group style="position:absolute;left:2197;top:1453;width:1461;height:2" coordorigin="2197,1453" coordsize="1461,2">
              <v:shape style="position:absolute;left:2197;top:1453;width:1461;height:2" coordorigin="2197,1453" coordsize="1461,0" path="m2197,1453l3659,1453e" filled="f" stroked="t" strokeweight=".297603pt" strokecolor="#BCB6FF">
                <v:path arrowok="t"/>
              </v:shape>
            </v:group>
            <v:group style="position:absolute;left:3880;top:1453;width:1493;height:2" coordorigin="3880,1453" coordsize="1493,2">
              <v:shape style="position:absolute;left:3880;top:1453;width:1493;height:2" coordorigin="3880,1453" coordsize="1493,0" path="m3880,1453l5373,1453e" filled="f" stroked="t" strokeweight=".297603pt" strokecolor="#BCB6FF">
                <v:path arrowok="t"/>
              </v:shape>
            </v:group>
            <v:group style="position:absolute;left:2197;top:1845;width:1461;height:2" coordorigin="2197,1845" coordsize="1461,2">
              <v:shape style="position:absolute;left:2197;top:1845;width:1461;height:2" coordorigin="2197,1845" coordsize="1461,0" path="m2197,1845l3659,1845e" filled="f" stroked="t" strokeweight=".297603pt" strokecolor="#BCB6FF">
                <v:path arrowok="t"/>
              </v:shape>
            </v:group>
            <v:group style="position:absolute;left:3880;top:1845;width:1493;height:2" coordorigin="3880,1845" coordsize="1493,2">
              <v:shape style="position:absolute;left:3880;top:1845;width:1493;height:2" coordorigin="3880,1845" coordsize="1493,0" path="m3880,1845l5373,1845e" filled="f" stroked="t" strokeweight=".297603pt" strokecolor="#BCB6FF">
                <v:path arrowok="t"/>
              </v:shape>
            </v:group>
            <v:group style="position:absolute;left:5595;top:1453;width:4;height:2" coordorigin="5595,1453" coordsize="4,2">
              <v:shape style="position:absolute;left:5595;top:1453;width:4;height:2" coordorigin="5595,1453" coordsize="4,0" path="m5595,1453l5599,1453e" filled="f" stroked="t" strokeweight=".297603pt" strokecolor="#BCB6FF">
                <v:path arrowok="t"/>
              </v:shape>
            </v:group>
            <v:group style="position:absolute;left:5595;top:1845;width:4;height:2" coordorigin="5595,1845" coordsize="4,2">
              <v:shape style="position:absolute;left:5595;top:1845;width:4;height:2" coordorigin="5595,1845" coordsize="4,0" path="m5595,1845l5599,1845e" filled="f" stroked="t" strokeweight=".297603pt" strokecolor="#BCB6FF">
                <v:path arrowok="t"/>
              </v:shape>
            </v:group>
            <v:group style="position:absolute;left:3133;top:1632;width:58;height:64" coordorigin="3133,1632" coordsize="58,64">
              <v:shape style="position:absolute;left:3133;top:1632;width:58;height:64" coordorigin="3133,1632" coordsize="58,64" path="m3184,1632l3146,1632,3146,1648,3133,1697,3185,1697,3191,1678,3190,1675,3187,1675,3186,1675,3185,1675,3182,1674,3179,1672,3178,1670,3176,1667,3176,1664,3177,1660,3184,1632e" filled="t" fillcolor="#FFA7D2" stroked="f">
                <v:path arrowok="t"/>
                <v:fill/>
              </v:shape>
            </v:group>
            <v:group style="position:absolute;left:3187;top:1675;width:3;height:2" coordorigin="3187,1675" coordsize="3,2">
              <v:shape style="position:absolute;left:3187;top:1675;width:3;height:2" coordorigin="3187,1675" coordsize="3,0" path="m3190,1675l3189,1675,3188,1675,3187,1675,3190,1675,3190,1675e" filled="t" fillcolor="#FFA7D2" stroked="f">
                <v:path arrowok="t"/>
                <v:fill/>
              </v:shape>
            </v:group>
            <v:group style="position:absolute;left:3123;top:1607;width:67;height:63" coordorigin="3123,1607" coordsize="67,63">
              <v:shape style="position:absolute;left:3123;top:1607;width:67;height:63" coordorigin="3123,1607" coordsize="67,63" path="m3168,1607l3160,1607,3152,1610,3146,1612,3124,1662,3123,1665,3125,1669,3129,1670,3129,1670,3130,1671,3130,1671,3133,1670,3136,1668,3137,1665,3146,1632,3184,1632,3187,1623,3187,1622,3187,1621,3188,1619,3189,1617,3186,1614,3181,1612,3168,1607e" filled="t" fillcolor="#FFA7D2" stroked="f">
                <v:path arrowok="t"/>
                <v:fill/>
              </v:shape>
            </v:group>
            <v:group style="position:absolute;left:3146;top:1720;width:151;height:2" coordorigin="3146,1720" coordsize="151,2">
              <v:shape style="position:absolute;left:3146;top:1720;width:151;height:2" coordorigin="3146,1720" coordsize="151,0" path="m3146,1720l3297,1720e" filled="f" stroked="t" strokeweight="2.689057pt" strokecolor="#FFA7D2">
                <v:path arrowok="t"/>
              </v:shape>
            </v:group>
            <v:group style="position:absolute;left:3252;top:1675;width:58;height:22" coordorigin="3252,1675" coordsize="58,22">
              <v:shape style="position:absolute;left:3252;top:1675;width:58;height:22" coordorigin="3252,1675" coordsize="58,22" path="m3253,1675l3252,1678,3258,1697,3310,1697,3304,1675,3257,1675,3255,1675,3254,1675,3253,1675e" filled="t" fillcolor="#FFA7D2" stroked="f">
                <v:path arrowok="t"/>
                <v:fill/>
              </v:shape>
            </v:group>
            <v:group style="position:absolute;left:3253;top:1607;width:58;height:68" coordorigin="3253,1607" coordsize="58,68">
              <v:shape style="position:absolute;left:3253;top:1607;width:58;height:68" coordorigin="3253,1607" coordsize="58,68" path="m3283,1607l3274,1607,3261,1612,3257,1614,3253,1617,3254,1619,3255,1621,3256,1622,3256,1623,3266,1661,3257,1675,3304,1675,3297,1648,3297,1632,3311,1632,3309,1624,3297,1612,3283,1607e" filled="t" fillcolor="#FFA7D2" stroked="f">
                <v:path arrowok="t"/>
                <v:fill/>
              </v:shape>
            </v:group>
            <v:group style="position:absolute;left:3297;top:1632;width:23;height:38" coordorigin="3297,1632" coordsize="23,38">
              <v:shape style="position:absolute;left:3297;top:1632;width:23;height:38" coordorigin="3297,1632" coordsize="23,38" path="m3311,1632l3297,1632,3306,1665,3307,1668,3310,1670,3313,1671,3313,1671,3314,1670,3315,1670,3318,1669,3320,1665,3319,1662,3311,1632e" filled="t" fillcolor="#FFA7D2" stroked="f">
                <v:path arrowok="t"/>
                <v:fill/>
              </v:shape>
            </v:group>
            <v:group style="position:absolute;left:3190;top:1632;width:63;height:64" coordorigin="3190,1632" coordsize="63,64">
              <v:shape style="position:absolute;left:3190;top:1632;width:63;height:64" coordorigin="3190,1632" coordsize="63,64" path="m3240,1632l3203,1632,3203,1648,3190,1697,3253,1697,3240,1648,3240,1632e" filled="t" fillcolor="#FFA7D2" stroked="f">
                <v:path arrowok="t"/>
                <v:fill/>
              </v:shape>
            </v:group>
            <v:group style="position:absolute;left:3180;top:1607;width:74;height:63" coordorigin="3180,1607" coordsize="74,63">
              <v:shape style="position:absolute;left:3180;top:1607;width:74;height:63" coordorigin="3180,1607" coordsize="74,63" path="m3226,1607l3217,1607,3209,1610,3203,1612,3181,1662,3180,1665,3182,1669,3186,1670,3186,1670,3187,1671,3187,1671,3191,1670,3193,1668,3194,1665,3203,1632,3254,1632,3240,1612,3226,1607e" filled="t" fillcolor="#FFA7D2" stroked="f">
                <v:path arrowok="t"/>
                <v:fill/>
              </v:shape>
            </v:group>
            <v:group style="position:absolute;left:3240;top:1632;width:23;height:38" coordorigin="3240,1632" coordsize="23,38">
              <v:shape style="position:absolute;left:3240;top:1632;width:23;height:38" coordorigin="3240,1632" coordsize="23,38" path="m3254,1632l3240,1632,3249,1665,3250,1668,3253,1670,3256,1671,3256,1671,3257,1670,3257,1670,3261,1669,3263,1665,3262,1662,3254,1632e" filled="t" fillcolor="#FFA7D2" stroked="f">
                <v:path arrowok="t"/>
                <v:fill/>
              </v:shape>
            </v:group>
            <v:group style="position:absolute;left:3262;top:1571;width:32;height:32" coordorigin="3262,1571" coordsize="32,32">
              <v:shape style="position:absolute;left:3262;top:1571;width:32;height:32" coordorigin="3262,1571" coordsize="32,32" path="m3287,1571l3269,1571,3262,1578,3262,1596,3269,1603,3287,1603,3294,1596,3294,1578,3287,1571e" filled="t" fillcolor="#FFA7D2" stroked="f">
                <v:path arrowok="t"/>
                <v:fill/>
              </v:shape>
            </v:group>
            <v:group style="position:absolute;left:3148;top:1571;width:32;height:32" coordorigin="3148,1571" coordsize="32,32">
              <v:shape style="position:absolute;left:3148;top:1571;width:32;height:32" coordorigin="3148,1571" coordsize="32,32" path="m3173,1571l3155,1571,3148,1578,3148,1596,3155,1603,3173,1603,3180,1596,3180,1578,3173,1571e" filled="t" fillcolor="#FFA7D2" stroked="f">
                <v:path arrowok="t"/>
                <v:fill/>
              </v:shape>
            </v:group>
            <v:group style="position:absolute;left:3205;top:1571;width:32;height:32" coordorigin="3205,1571" coordsize="32,32">
              <v:shape style="position:absolute;left:3205;top:1571;width:32;height:32" coordorigin="3205,1571" coordsize="32,32" path="m3230,1571l3212,1571,3205,1578,3205,1596,3212,1603,3230,1603,3237,1596,3237,1578,3230,1571e" filled="t" fillcolor="#FFA7D2" stroked="f">
                <v:path arrowok="t"/>
                <v:fill/>
              </v:shape>
            </v:group>
            <v:group style="position:absolute;left:4858;top:1639;width:58;height:63" coordorigin="4858,1639" coordsize="58,63">
              <v:shape style="position:absolute;left:4858;top:1639;width:58;height:63" coordorigin="4858,1639" coordsize="58,63" path="m4909,1639l4871,1639,4871,1654,4858,1702,4911,1702,4916,1683,4915,1681,4912,1681,4911,1681,4910,1680,4907,1680,4904,1678,4903,1676,4901,1673,4901,1669,4902,1666,4909,1639e" filled="t" fillcolor="#FFA7D2" stroked="f">
                <v:path arrowok="t"/>
                <v:fill/>
              </v:shape>
            </v:group>
            <v:group style="position:absolute;left:4912;top:1680;width:3;height:2" coordorigin="4912,1680" coordsize="3,2">
              <v:shape style="position:absolute;left:4912;top:1680;width:3;height:2" coordorigin="4912,1680" coordsize="3,0" path="m4915,1680l4914,1681,4913,1681,4912,1681,4915,1681,4915,1680e" filled="t" fillcolor="#FFA7D2" stroked="f">
                <v:path arrowok="t"/>
                <v:fill/>
              </v:shape>
            </v:group>
            <v:group style="position:absolute;left:4848;top:1614;width:67;height:62" coordorigin="4848,1614" coordsize="67,62">
              <v:shape style="position:absolute;left:4848;top:1614;width:67;height:62" coordorigin="4848,1614" coordsize="67,62" path="m4894,1614l4885,1614,4877,1617,4871,1619,4849,1668,4848,1671,4850,1675,4854,1676,4854,1676,4855,1676,4855,1676,4858,1676,4861,1674,4862,1671,4871,1639,4909,1639,4912,1629,4912,1629,4912,1627,4913,1626,4914,1624,4911,1621,4906,1618,4894,1614e" filled="t" fillcolor="#FFA7D2" stroked="f">
                <v:path arrowok="t"/>
                <v:fill/>
              </v:shape>
            </v:group>
            <v:group style="position:absolute;left:4871;top:1725;width:151;height:2" coordorigin="4871,1725" coordsize="151,2">
              <v:shape style="position:absolute;left:4871;top:1725;width:151;height:2" coordorigin="4871,1725" coordsize="151,0" path="m4871,1725l5022,1725e" filled="f" stroked="t" strokeweight="2.642787pt" strokecolor="#FFA7D2">
                <v:path arrowok="t"/>
              </v:shape>
            </v:group>
            <v:group style="position:absolute;left:4978;top:1680;width:58;height:21" coordorigin="4978,1680" coordsize="58,21">
              <v:shape style="position:absolute;left:4978;top:1680;width:58;height:21" coordorigin="4978,1680" coordsize="58,21" path="m4978,1680l4978,1683,4983,1702,5035,1702,5029,1681,4982,1681,4980,1681,4979,1681,4978,1680e" filled="t" fillcolor="#FFA7D2" stroked="f">
                <v:path arrowok="t"/>
                <v:fill/>
              </v:shape>
            </v:group>
            <v:group style="position:absolute;left:4978;top:1614;width:58;height:67" coordorigin="4978,1614" coordsize="58,67">
              <v:shape style="position:absolute;left:4978;top:1614;width:58;height:67" coordorigin="4978,1614" coordsize="58,67" path="m5008,1614l4999,1614,4986,1618,4982,1621,4978,1624,4979,1626,4980,1627,4981,1629,4981,1629,4991,1666,4982,1681,5029,1681,5022,1654,5022,1639,5036,1639,5034,1630,5022,1619,5008,1614e" filled="t" fillcolor="#FFA7D2" stroked="f">
                <v:path arrowok="t"/>
                <v:fill/>
              </v:shape>
            </v:group>
            <v:group style="position:absolute;left:5022;top:1639;width:23;height:38" coordorigin="5022,1639" coordsize="23,38">
              <v:shape style="position:absolute;left:5022;top:1639;width:23;height:38" coordorigin="5022,1639" coordsize="23,38" path="m5036,1639l5022,1639,5031,1671,5032,1674,5035,1676,5038,1676,5038,1676,5039,1676,5040,1676,5043,1675,5045,1671,5044,1668,5036,1639e" filled="t" fillcolor="#FFA7D2" stroked="f">
                <v:path arrowok="t"/>
                <v:fill/>
              </v:shape>
            </v:group>
            <v:group style="position:absolute;left:4915;top:1639;width:63;height:63" coordorigin="4915,1639" coordsize="63,63">
              <v:shape style="position:absolute;left:4915;top:1639;width:63;height:63" coordorigin="4915,1639" coordsize="63,63" path="m4965,1639l4928,1639,4928,1654,4915,1702,4978,1702,4965,1654,4965,1639e" filled="t" fillcolor="#FFA7D2" stroked="f">
                <v:path arrowok="t"/>
                <v:fill/>
              </v:shape>
            </v:group>
            <v:group style="position:absolute;left:4905;top:1614;width:74;height:62" coordorigin="4905,1614" coordsize="74,62">
              <v:shape style="position:absolute;left:4905;top:1614;width:74;height:62" coordorigin="4905,1614" coordsize="74,62" path="m4951,1614l4942,1614,4934,1617,4928,1619,4906,1668,4905,1671,4907,1675,4911,1676,4911,1676,4912,1676,4913,1676,4916,1676,4918,1674,4919,1671,4928,1639,4979,1639,4965,1619,4951,1614e" filled="t" fillcolor="#FFA7D2" stroked="f">
                <v:path arrowok="t"/>
                <v:fill/>
              </v:shape>
            </v:group>
            <v:group style="position:absolute;left:4965;top:1639;width:23;height:38" coordorigin="4965,1639" coordsize="23,38">
              <v:shape style="position:absolute;left:4965;top:1639;width:23;height:38" coordorigin="4965,1639" coordsize="23,38" path="m4979,1639l4965,1639,4974,1671,4975,1674,4978,1676,4981,1676,4981,1676,4982,1676,4982,1676,4986,1675,4988,1671,4987,1668,4979,1639e" filled="t" fillcolor="#FFA7D2" stroked="f">
                <v:path arrowok="t"/>
                <v:fill/>
              </v:shape>
            </v:group>
            <v:group style="position:absolute;left:4987;top:1579;width:32;height:31" coordorigin="4987,1579" coordsize="32,31">
              <v:shape style="position:absolute;left:4987;top:1579;width:32;height:31" coordorigin="4987,1579" coordsize="32,31" path="m5012,1579l4994,1579,4987,1586,4987,1603,4994,1610,5012,1610,5019,1603,5019,1586,5012,1579e" filled="t" fillcolor="#FFA7D2" stroked="f">
                <v:path arrowok="t"/>
                <v:fill/>
              </v:shape>
            </v:group>
            <v:group style="position:absolute;left:4873;top:1579;width:32;height:31" coordorigin="4873,1579" coordsize="32,31">
              <v:shape style="position:absolute;left:4873;top:1579;width:32;height:31" coordorigin="4873,1579" coordsize="32,31" path="m4898,1579l4880,1579,4873,1586,4873,1603,4880,1610,4898,1610,4905,1603,4905,1586,4898,1579e" filled="t" fillcolor="#FFA7D2" stroked="f">
                <v:path arrowok="t"/>
                <v:fill/>
              </v:shape>
            </v:group>
            <v:group style="position:absolute;left:4930;top:1579;width:32;height:31" coordorigin="4930,1579" coordsize="32,31">
              <v:shape style="position:absolute;left:4930;top:1579;width:32;height:31" coordorigin="4930,1579" coordsize="32,31" path="m4955,1579l4937,1579,4930,1586,4930,1603,4937,1610,4955,1610,4962,1603,4962,1586,4955,1579e" filled="t" fillcolor="#FFA7D2" stroked="f">
                <v:path arrowok="t"/>
                <v:fill/>
              </v:shape>
            </v:group>
            <v:group style="position:absolute;left:1786;top:2807;width:64;height:71" coordorigin="1786,2807" coordsize="64,71">
              <v:shape style="position:absolute;left:1786;top:2807;width:64;height:71" coordorigin="1786,2807" coordsize="64,71" path="m1843,2807l1801,2807,1801,2824,1786,2878,1844,2878,1850,2857,1849,2854,1846,2854,1844,2854,1843,2854,1840,2853,1838,2851,1836,2849,1834,2845,1834,2842,1835,2838,1843,2807e" filled="t" fillcolor="#FFA7D2" stroked="f">
                <v:path arrowok="t"/>
                <v:fill/>
              </v:shape>
            </v:group>
            <v:group style="position:absolute;left:1846;top:2854;width:4;height:2" coordorigin="1846,2854" coordsize="4,2">
              <v:shape style="position:absolute;left:1846;top:2854;width:4;height:2" coordorigin="1846,2854" coordsize="4,0" path="m1849,2854l1848,2854,1848,2854,1846,2854,1849,2854,1849,2854e" filled="t" fillcolor="#FFA7D2" stroked="f">
                <v:path arrowok="t"/>
                <v:fill/>
              </v:shape>
            </v:group>
            <v:group style="position:absolute;left:1775;top:2779;width:74;height:70" coordorigin="1775,2779" coordsize="74,70">
              <v:shape style="position:absolute;left:1775;top:2779;width:74;height:70" coordorigin="1775,2779" coordsize="74,70" path="m1826,2779l1816,2779,1807,2782,1800,2785,1776,2840,1775,2844,1777,2848,1781,2849,1782,2849,1783,2849,1783,2849,1787,2849,1790,2847,1791,2844,1801,2807,1843,2807,1846,2796,1846,2796,1847,2794,1847,2792,1849,2791,1845,2787,1840,2784,1826,2779e" filled="t" fillcolor="#FFA7D2" stroked="f">
                <v:path arrowok="t"/>
                <v:fill/>
              </v:shape>
            </v:group>
            <v:group style="position:absolute;left:1801;top:2904;width:167;height:2" coordorigin="1801,2904" coordsize="167,2">
              <v:shape style="position:absolute;left:1801;top:2904;width:167;height:2" coordorigin="1801,2904" coordsize="167,0" path="m1801,2904l1968,2904e" filled="f" stroked="t" strokeweight="2.966477pt" strokecolor="#FFA7D2">
                <v:path arrowok="t"/>
              </v:shape>
            </v:group>
            <v:group style="position:absolute;left:1919;top:2854;width:64;height:24" coordorigin="1919,2854" coordsize="64,24">
              <v:shape style="position:absolute;left:1919;top:2854;width:64;height:24" coordorigin="1919,2854" coordsize="64,24" path="m1919,2854l1919,2857,1924,2878,1982,2878,1976,2854,1923,2854,1921,2854,1920,2854,1919,2854e" filled="t" fillcolor="#FFA7D2" stroked="f">
                <v:path arrowok="t"/>
                <v:fill/>
              </v:shape>
            </v:group>
            <v:group style="position:absolute;left:1919;top:2779;width:64;height:75" coordorigin="1919,2779" coordsize="64,75">
              <v:shape style="position:absolute;left:1919;top:2779;width:64;height:75" coordorigin="1919,2779" coordsize="64,75" path="m1952,2779l1943,2779,1928,2784,1924,2787,1919,2791,1921,2792,1922,2794,1922,2796,1922,2796,1934,2838,1923,2854,1976,2854,1968,2824,1968,2807,1983,2807,1981,2798,1968,2785,1952,2779e" filled="t" fillcolor="#FFA7D2" stroked="f">
                <v:path arrowok="t"/>
                <v:fill/>
              </v:shape>
            </v:group>
            <v:group style="position:absolute;left:1968;top:2807;width:25;height:42" coordorigin="1968,2807" coordsize="25,42">
              <v:shape style="position:absolute;left:1968;top:2807;width:25;height:42" coordorigin="1968,2807" coordsize="25,42" path="m1983,2807l1968,2807,1978,2844,1979,2847,1982,2849,1985,2849,1986,2849,1987,2849,1987,2849,1991,2848,1993,2843,1992,2840,1983,2807e" filled="t" fillcolor="#FFA7D2" stroked="f">
                <v:path arrowok="t"/>
                <v:fill/>
              </v:shape>
            </v:group>
            <v:group style="position:absolute;left:1850;top:2807;width:69;height:71" coordorigin="1850,2807" coordsize="69,71">
              <v:shape style="position:absolute;left:1850;top:2807;width:69;height:71" coordorigin="1850,2807" coordsize="69,71" path="m1905,2807l1864,2807,1864,2824,1850,2878,1919,2878,1905,2824,1905,2807e" filled="t" fillcolor="#FFA7D2" stroked="f">
                <v:path arrowok="t"/>
                <v:fill/>
              </v:shape>
            </v:group>
            <v:group style="position:absolute;left:1838;top:2779;width:82;height:70" coordorigin="1838,2779" coordsize="82,70">
              <v:shape style="position:absolute;left:1838;top:2779;width:82;height:70" coordorigin="1838,2779" coordsize="82,70" path="m1889,2779l1879,2779,1870,2782,1864,2785,1839,2840,1838,2844,1840,2848,1845,2849,1845,2849,1846,2849,1847,2849,1850,2849,1853,2847,1854,2844,1864,2807,1920,2807,1904,2785,1889,2779e" filled="t" fillcolor="#FFA7D2" stroked="f">
                <v:path arrowok="t"/>
                <v:fill/>
              </v:shape>
            </v:group>
            <v:group style="position:absolute;left:1905;top:2807;width:25;height:42" coordorigin="1905,2807" coordsize="25,42">
              <v:shape style="position:absolute;left:1905;top:2807;width:25;height:42" coordorigin="1905,2807" coordsize="25,42" path="m1920,2807l1905,2807,1915,2844,1916,2847,1919,2849,1922,2849,1923,2849,1923,2849,1924,2849,1928,2848,1930,2844,1929,2840,1920,2807e" filled="t" fillcolor="#FFA7D2" stroked="f">
                <v:path arrowok="t"/>
                <v:fill/>
              </v:shape>
            </v:group>
            <v:group style="position:absolute;left:1929;top:2740;width:35;height:35" coordorigin="1929,2740" coordsize="35,35">
              <v:shape style="position:absolute;left:1929;top:2740;width:35;height:35" coordorigin="1929,2740" coordsize="35,35" path="m1957,2740l1937,2740,1929,2747,1929,2767,1937,2775,1957,2775,1965,2767,1965,2747,1957,2740e" filled="t" fillcolor="#FFA7D2" stroked="f">
                <v:path arrowok="t"/>
                <v:fill/>
              </v:shape>
            </v:group>
            <v:group style="position:absolute;left:1803;top:2740;width:35;height:35" coordorigin="1803,2740" coordsize="35,35">
              <v:shape style="position:absolute;left:1803;top:2740;width:35;height:35" coordorigin="1803,2740" coordsize="35,35" path="m1830,2740l1811,2740,1803,2747,1803,2767,1811,2775,1830,2775,1838,2767,1838,2747,1830,2740e" filled="t" fillcolor="#FFA7D2" stroked="f">
                <v:path arrowok="t"/>
                <v:fill/>
              </v:shape>
            </v:group>
            <v:group style="position:absolute;left:1866;top:2740;width:35;height:35" coordorigin="1866,2740" coordsize="35,35">
              <v:shape style="position:absolute;left:1866;top:2740;width:35;height:35" coordorigin="1866,2740" coordsize="35,35" path="m1894,2740l1874,2740,1866,2747,1866,2767,1874,2775,1894,2775,1901,2767,1901,2747,1894,2740e" filled="t" fillcolor="#FFA7D2" stroked="f">
                <v:path arrowok="t"/>
                <v:fill/>
              </v:shape>
            </v:group>
            <w10:wrap type="none"/>
          </v:group>
        </w:pic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BB: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0" w:lineRule="exact"/>
        <w:ind w:left="2704" w:right="-20"/>
        <w:jc w:val="left"/>
        <w:tabs>
          <w:tab w:pos="4380" w:val="left"/>
        </w:tabs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1"/>
        </w:rPr>
        <w:t>et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-1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1"/>
        </w:rPr>
        <w:t>24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6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1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15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2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12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8"/>
          <w:position w:val="-1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8"/>
          <w:position w:val="-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8"/>
          <w:position w:val="-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45" w:lineRule="auto"/>
        <w:ind w:left="373" w:right="1214" w:firstLine="4"/>
        <w:jc w:val="right"/>
        <w:tabs>
          <w:tab w:pos="1200" w:val="left"/>
          <w:tab w:pos="1400" w:val="left"/>
          <w:tab w:pos="1600" w:val="left"/>
          <w:tab w:pos="1860" w:val="left"/>
          <w:tab w:pos="2040" w:val="left"/>
          <w:tab w:pos="2220" w:val="left"/>
          <w:tab w:pos="2900" w:val="left"/>
          <w:tab w:pos="3000" w:val="left"/>
          <w:tab w:pos="3240" w:val="left"/>
          <w:tab w:pos="3580" w:val="left"/>
          <w:tab w:pos="3700" w:val="left"/>
          <w:tab w:pos="38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Banc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35.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41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95"/>
          <w:position w:val="0"/>
        </w:rPr>
        <w:t>  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6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2"/>
          <w:position w:val="0"/>
        </w:rPr>
        <w:t>41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era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7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"/>
          <w:w w:val="100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19"/>
          <w:position w:val="0"/>
        </w:rPr>
        <w:t> 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99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Gere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8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"/>
          <w:w w:val="100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47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8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.293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86"/>
          <w:position w:val="1"/>
        </w:rPr>
        <w:t>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667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ta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9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¹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4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20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57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1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668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86"/>
          <w:position w:val="1"/>
        </w:rPr>
        <w:t>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87" w:right="2230"/>
        <w:jc w:val="center"/>
        <w:rPr>
          <w:rFonts w:ascii="BancoDoBrasil Textos Medium" w:hAnsi="BancoDoBrasil Textos Medium" w:cs="BancoDoBrasil Textos Medium" w:eastAsia="BancoDoBrasil Textos Medium"/>
          <w:sz w:val="9"/>
          <w:szCs w:val="9"/>
        </w:rPr>
      </w:pPr>
      <w:rPr/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=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í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5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á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q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5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8" w:right="1219"/>
        <w:jc w:val="both"/>
        <w:rPr>
          <w:rFonts w:ascii="BancoDoBrasil Textos" w:hAnsi="BancoDoBrasil Textos" w:cs="BancoDoBrasil Textos" w:eastAsia="BancoDoBrasil Textos"/>
          <w:sz w:val="9"/>
          <w:szCs w:val="9"/>
        </w:rPr>
      </w:pPr>
      <w:rPr/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¹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rgo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5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5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d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5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</w:r>
    </w:p>
    <w:p>
      <w:pPr>
        <w:spacing w:before="16" w:after="0" w:line="240" w:lineRule="auto"/>
        <w:ind w:left="18" w:right="4266"/>
        <w:jc w:val="both"/>
        <w:rPr>
          <w:rFonts w:ascii="BancoDoBrasil Textos" w:hAnsi="BancoDoBrasil Textos" w:cs="BancoDoBrasil Textos" w:eastAsia="BancoDoBrasil Textos"/>
          <w:sz w:val="9"/>
          <w:szCs w:val="9"/>
        </w:rPr>
      </w:pPr>
      <w:rPr/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Esp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5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5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d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5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2" w:space="707"/>
            <w:col w:w="5611"/>
          </w:cols>
        </w:sectPr>
      </w:pPr>
      <w:rPr/>
    </w:p>
    <w:p>
      <w:pPr>
        <w:spacing w:before="67" w:after="0" w:line="257" w:lineRule="auto"/>
        <w:ind w:left="2224" w:right="-20" w:firstLine="20"/>
        <w:jc w:val="right"/>
        <w:rPr>
          <w:rFonts w:ascii="BancoDoBrasil Textos" w:hAnsi="BancoDoBrasil Textos" w:cs="BancoDoBrasil Textos" w:eastAsia="BancoDoBrasil Textos"/>
          <w:sz w:val="11"/>
          <w:szCs w:val="11"/>
        </w:rPr>
      </w:pPr>
      <w:rPr/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000000"/>
          <w:spacing w:val="0"/>
          <w:w w:val="100"/>
        </w:rPr>
      </w:r>
    </w:p>
    <w:p>
      <w:pPr>
        <w:spacing w:before="67" w:after="0" w:line="257" w:lineRule="auto"/>
        <w:ind w:right="-41" w:firstLine="20"/>
        <w:jc w:val="left"/>
        <w:rPr>
          <w:rFonts w:ascii="BancoDoBrasil Textos" w:hAnsi="BancoDoBrasil Textos" w:cs="BancoDoBrasil Textos" w:eastAsia="BancoDoBrasil Textos"/>
          <w:sz w:val="11"/>
          <w:szCs w:val="11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BFB2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4" w:lineRule="exact"/>
        <w:ind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3" w:equalWidth="0">
            <w:col w:w="2900" w:space="1044"/>
            <w:col w:w="655" w:space="1710"/>
            <w:col w:w="5611"/>
          </w:cols>
        </w:sectPr>
      </w:pPr>
      <w:rPr/>
    </w:p>
    <w:p>
      <w:pPr>
        <w:spacing w:before="45" w:after="0" w:line="240" w:lineRule="auto"/>
        <w:ind w:left="973" w:right="327"/>
        <w:jc w:val="center"/>
        <w:tabs>
          <w:tab w:pos="2480" w:val="left"/>
          <w:tab w:pos="3060" w:val="left"/>
          <w:tab w:pos="4180" w:val="left"/>
          <w:tab w:pos="47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To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a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l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23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9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a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u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á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os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9"/>
          <w:w w:val="109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9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0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9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1"/>
          <w:w w:val="109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1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452" w:right="289"/>
        <w:jc w:val="center"/>
        <w:tabs>
          <w:tab w:pos="2500" w:val="left"/>
          <w:tab w:pos="3020" w:val="left"/>
          <w:tab w:pos="4200" w:val="left"/>
          <w:tab w:pos="474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P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den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3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135" w:right="332"/>
        <w:jc w:val="center"/>
        <w:tabs>
          <w:tab w:pos="2480" w:val="left"/>
          <w:tab w:pos="3080" w:val="left"/>
          <w:tab w:pos="4180" w:val="left"/>
          <w:tab w:pos="47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5"/>
          <w:position w:val="2"/>
        </w:rPr>
        <w:t>V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5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5"/>
          <w:position w:val="2"/>
        </w:rPr>
        <w:t>c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5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5"/>
          <w:position w:val="2"/>
        </w:rPr>
        <w:t>-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5"/>
          <w:position w:val="2"/>
        </w:rPr>
        <w:t>P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5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5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5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5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5"/>
          <w:position w:val="2"/>
        </w:rPr>
        <w:t>den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5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5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31"/>
          <w:w w:val="105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"/>
          <w:w w:val="100"/>
          <w:position w:val="0"/>
        </w:rPr>
        <w:t>8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4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8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661" w:right="351"/>
        <w:jc w:val="center"/>
        <w:tabs>
          <w:tab w:pos="2500" w:val="left"/>
          <w:tab w:pos="3080" w:val="left"/>
          <w:tab w:pos="4180" w:val="left"/>
          <w:tab w:pos="480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D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o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9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1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2040" w:right="1379"/>
        <w:jc w:val="center"/>
        <w:rPr>
          <w:rFonts w:ascii="BancoDoBrasil Textos Medium" w:hAnsi="BancoDoBrasil Textos Medium" w:cs="BancoDoBrasil Textos Medium" w:eastAsia="BancoDoBrasil Textos Medium"/>
          <w:sz w:val="9"/>
          <w:szCs w:val="9"/>
        </w:rPr>
      </w:pPr>
      <w:rPr/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=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í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5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á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q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5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cício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5" w:lineRule="exact"/>
        <w:ind w:right="80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1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1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5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1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1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6" w:after="0" w:line="240" w:lineRule="auto"/>
        <w:ind w:right="211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écnic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nk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i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i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i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i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i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i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98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98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0" w:space="708"/>
            <w:col w:w="5612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3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ê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6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8" w:after="0" w:line="240" w:lineRule="auto"/>
        <w:ind w:left="852" w:right="3723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</w:rPr>
        <w:t>M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a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r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42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ç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4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52" w:right="-49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dup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êmio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12" w:right="-73"/>
        <w:jc w:val="left"/>
        <w:tabs>
          <w:tab w:pos="1560" w:val="left"/>
          <w:tab w:pos="2860" w:val="left"/>
          <w:tab w:pos="3980" w:val="left"/>
          <w:tab w:pos="4600" w:val="left"/>
          <w:tab w:pos="53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8" w:after="0" w:line="240" w:lineRule="auto"/>
        <w:ind w:left="1212" w:right="-75"/>
        <w:jc w:val="left"/>
        <w:tabs>
          <w:tab w:pos="15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9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8" w:after="0" w:line="240" w:lineRule="auto"/>
        <w:ind w:left="1212" w:right="-75"/>
        <w:jc w:val="left"/>
        <w:tabs>
          <w:tab w:pos="15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ca.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êmio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100+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tab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egócio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732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1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úbl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rnbe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779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</w:rPr>
        <w:t>M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a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i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1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êmio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princip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egundo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uciné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&amp;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&amp;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4551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</w:rPr>
        <w:t>J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u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9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n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h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êmio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3988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</w:rPr>
        <w:t>S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42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vie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princip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8"/>
            <w:col w:w="5611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endim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4"/>
          <w:w w:val="100"/>
        </w:rPr>
        <w:t>“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852" w:right="-4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position w:val="-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6"/>
          <w:w w:val="100"/>
          <w:position w:val="-1"/>
        </w:rPr>
        <w:t>”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unc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position w:val="-1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“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”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    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right="91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ria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0" w:space="709"/>
            <w:col w:w="5611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6" w:lineRule="exact"/>
        <w:ind w:left="852" w:right="5310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79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à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Indep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left="852"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â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divu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5" w:after="0" w:line="240" w:lineRule="auto"/>
        <w:ind w:left="852" w:right="4545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3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2" w:right="80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321" w:lineRule="auto"/>
        <w:ind w:left="852"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“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”).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852" w:right="450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2" w:right="80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lític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úb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2" w:lineRule="exact"/>
        <w:ind w:left="852" w:right="481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úb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462C1"/>
          <w:spacing w:val="-44"/>
          <w:w w:val="100"/>
          <w:position w:val="-1"/>
        </w:rPr>
        <w:t> </w:t>
      </w:r>
      <w:hyperlink r:id="rId15"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0"/>
            <w:w w:val="100"/>
            <w:u w:val="single" w:color="0462C1"/>
            <w:position w:val="-1"/>
          </w:rPr>
          <w:t>ri.b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8"/>
            <w:w w:val="100"/>
            <w:u w:val="single" w:color="0462C1"/>
            <w:position w:val="-1"/>
          </w:rPr>
          <w:t>b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8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7"/>
            <w:w w:val="100"/>
            <w:u w:val="single" w:color="0462C1"/>
            <w:position w:val="-1"/>
          </w:rPr>
          <w:t>.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7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3"/>
            <w:w w:val="100"/>
            <w:u w:val="single" w:color="0462C1"/>
            <w:position w:val="-1"/>
          </w:rPr>
          <w:t>c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3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0"/>
            <w:w w:val="100"/>
            <w:u w:val="single" w:color="0462C1"/>
            <w:position w:val="-1"/>
          </w:rPr>
          <w:t>o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"/>
            <w:w w:val="100"/>
            <w:u w:val="single" w:color="0462C1"/>
            <w:position w:val="-1"/>
          </w:rPr>
          <w:t>m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2"/>
            <w:w w:val="100"/>
            <w:u w:val="single" w:color="0462C1"/>
            <w:position w:val="-1"/>
          </w:rPr>
          <w:t>.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2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0"/>
            <w:w w:val="100"/>
            <w:u w:val="single" w:color="0462C1"/>
            <w:position w:val="-1"/>
          </w:rPr>
          <w:t>b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9"/>
            <w:w w:val="100"/>
            <w:u w:val="single" w:color="0462C1"/>
            <w:position w:val="-1"/>
          </w:rPr>
          <w:t>r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9"/>
            <w:w w:val="100"/>
            <w:u w:val="single" w:color="0462C1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9"/>
            <w:w w:val="100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462C1"/>
            <w:spacing w:val="-19"/>
            <w:w w:val="100"/>
            <w:position w:val="-1"/>
          </w:rPr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1B1B22"/>
            <w:spacing w:val="0"/>
            <w:w w:val="100"/>
            <w:position w:val="-1"/>
          </w:rPr>
          <w:t>.</w:t>
        </w:r>
        <w:r>
          <w:rPr>
            <w:rFonts w:ascii="BancoDoBrasil Textos" w:hAnsi="BancoDoBrasil Textos" w:cs="BancoDoBrasil Textos" w:eastAsia="BancoDoBrasil Textos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320" w:lineRule="auto"/>
        <w:ind w:left="852" w:right="79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â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láu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ó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Indivi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ór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ri.b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8378"/>
        <w:jc w:val="both"/>
        <w:rPr>
          <w:rFonts w:ascii="BancoDoBrasil Titulos" w:hAnsi="BancoDoBrasil Titulos" w:cs="BancoDoBrasil Titulos" w:eastAsia="BancoDoBrasil Titulos"/>
          <w:sz w:val="28"/>
          <w:szCs w:val="28"/>
        </w:rPr>
      </w:pPr>
      <w:rPr/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</w:rPr>
        <w:t>A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5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g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1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r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5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a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d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1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e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c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9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i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1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m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28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e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0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n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3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t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7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</w:rPr>
        <w:t>o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-32"/>
        </w:rPr>
        <w:t> 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left="852" w:right="78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ênc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ó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cuja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ética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õ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sectPr>
      <w:type w:val="continuous"/>
      <w:pgSz w:w="11920" w:h="16860"/>
      <w:pgMar w:top="1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BancoDoBrasil Titulos">
    <w:charset w:val="0"/>
    <w:family w:val="auto"/>
    <w:pitch w:val="variable"/>
  </w:font>
  <w:font w:name="BancoDoBrasil Titulos Medium">
    <w:charset w:val="0"/>
    <w:family w:val="auto"/>
    <w:pitch w:val="variable"/>
  </w:font>
  <w:font w:name="BancoDoBrasil Textos Light">
    <w:charset w:val="0"/>
    <w:family w:val="auto"/>
    <w:pitch w:val="variable"/>
  </w:font>
  <w:font w:name="BancoDoBrasil Textos">
    <w:charset w:val="0"/>
    <w:family w:val="auto"/>
    <w:pitch w:val="variable"/>
  </w:font>
  <w:font w:name="BancoDoBrasil Textos Medium">
    <w:charset w:val="0"/>
    <w:family w:val="auto"/>
    <w:pitch w:val="variable"/>
  </w:font>
  <w:font w:name="BancoDoBrasil Titulos Light"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99.059998pt;width:595.320007pt;height:42.98pt;mso-position-horizontal-relative:page;mso-position-vertical-relative:page;z-index:-572" coordorigin="0,15981" coordsize="11906,860">
          <v:group style="position:absolute;left:7;top:15991;width:852;height:312" coordorigin="7,15991" coordsize="852,312">
            <v:shape style="position:absolute;left:7;top:15991;width:852;height:312" coordorigin="7,15991" coordsize="852,312" path="m7,16303l859,16303,859,15991,7,15991,7,16303xe" filled="t" fillcolor="#FBFB2F" stroked="f">
              <v:path arrowok="t"/>
              <v:fill/>
            </v:shape>
          </v:group>
          <v:group style="position:absolute;left:7;top:16529;width:852;height:312" coordorigin="7,16529" coordsize="852,312">
            <v:shape style="position:absolute;left:7;top:16529;width:852;height:312" coordorigin="7,16529" coordsize="852,312" path="m7,16841l859,16841,859,16529,7,16529,7,16841xe" filled="t" fillcolor="#FBFB2F" stroked="f">
              <v:path arrowok="t"/>
              <v:fill/>
            </v:shape>
          </v:group>
          <v:group style="position:absolute;left:7;top:16303;width:852;height:226" coordorigin="7,16303" coordsize="852,226">
            <v:shape style="position:absolute;left:7;top:16303;width:852;height:226" coordorigin="7,16303" coordsize="852,226" path="m7,16529l859,16529,859,16303,7,16303,7,16529e" filled="t" fillcolor="#FBFB2F" stroked="f">
              <v:path arrowok="t"/>
              <v:fill/>
            </v:shape>
          </v:group>
          <v:group style="position:absolute;left:859;top:15991;width:9364;height:312" coordorigin="859,15991" coordsize="9364,312">
            <v:shape style="position:absolute;left:859;top:15991;width:9364;height:312" coordorigin="859,15991" coordsize="9364,312" path="m859,16303l10224,16303,10224,15991,859,15991,859,16303xe" filled="t" fillcolor="#FBFB2F" stroked="f">
              <v:path arrowok="t"/>
              <v:fill/>
            </v:shape>
          </v:group>
          <v:group style="position:absolute;left:859;top:16529;width:9364;height:312" coordorigin="859,16529" coordsize="9364,312">
            <v:shape style="position:absolute;left:859;top:16529;width:9364;height:312" coordorigin="859,16529" coordsize="9364,312" path="m859,16841l10224,16841,10224,16529,859,16529,859,16841xe" filled="t" fillcolor="#FBFB2F" stroked="f">
              <v:path arrowok="t"/>
              <v:fill/>
            </v:shape>
          </v:group>
          <v:group style="position:absolute;left:859;top:16303;width:9364;height:226" coordorigin="859,16303" coordsize="9364,226">
            <v:shape style="position:absolute;left:859;top:16303;width:9364;height:226" coordorigin="859,16303" coordsize="9364,226" path="m859,16529l10224,16529,10224,16303,859,16303,859,16529e" filled="t" fillcolor="#FBFB2F" stroked="f">
              <v:path arrowok="t"/>
              <v:fill/>
            </v:shape>
          </v:group>
          <v:group style="position:absolute;left:10224;top:15991;width:850;height:312" coordorigin="10224,15991" coordsize="850,312">
            <v:shape style="position:absolute;left:10224;top:15991;width:850;height:312" coordorigin="10224,15991" coordsize="850,312" path="m10224,16303l11073,16303,11073,15991,10224,15991,10224,16303xe" filled="t" fillcolor="#FBFB2F" stroked="f">
              <v:path arrowok="t"/>
              <v:fill/>
            </v:shape>
          </v:group>
          <v:group style="position:absolute;left:10224;top:16529;width:850;height:312" coordorigin="10224,16529" coordsize="850,312">
            <v:shape style="position:absolute;left:10224;top:16529;width:850;height:312" coordorigin="10224,16529" coordsize="850,312" path="m10224,16841l11073,16841,11073,16529,10224,16529,10224,16841xe" filled="t" fillcolor="#FBFB2F" stroked="f">
              <v:path arrowok="t"/>
              <v:fill/>
            </v:shape>
          </v:group>
          <v:group style="position:absolute;left:10224;top:16303;width:850;height:226" coordorigin="10224,16303" coordsize="850,226">
            <v:shape style="position:absolute;left:10224;top:16303;width:850;height:226" coordorigin="10224,16303" coordsize="850,226" path="m10224,16529l11073,16529,11073,16303,10224,16303,10224,16529e" filled="t" fillcolor="#FBFB2F" stroked="f">
              <v:path arrowok="t"/>
              <v:fill/>
            </v:shape>
          </v:group>
          <v:group style="position:absolute;left:11073;top:15991;width:833;height:312" coordorigin="11073,15991" coordsize="833,312">
            <v:shape style="position:absolute;left:11073;top:15991;width:833;height:312" coordorigin="11073,15991" coordsize="833,312" path="m11073,16303l11906,16303,11906,15991,11073,15991,11073,16303xe" filled="t" fillcolor="#FBFB2F" stroked="f">
              <v:path arrowok="t"/>
              <v:fill/>
            </v:shape>
          </v:group>
          <v:group style="position:absolute;left:11073;top:16529;width:833;height:312" coordorigin="11073,16529" coordsize="833,312">
            <v:shape style="position:absolute;left:11073;top:16529;width:833;height:312" coordorigin="11073,16529" coordsize="833,312" path="m11073,16841l11906,16841,11906,16529,11073,16529,11073,16841xe" filled="t" fillcolor="#FBFB2F" stroked="f">
              <v:path arrowok="t"/>
              <v:fill/>
            </v:shape>
          </v:group>
          <v:group style="position:absolute;left:11073;top:16303;width:833;height:226" coordorigin="11073,16303" coordsize="833,226">
            <v:shape style="position:absolute;left:11073;top:16303;width:833;height:226" coordorigin="11073,16303" coordsize="833,226" path="m11073,16529l11906,16529,11906,16303,11073,16303,11073,16529e" filled="t" fillcolor="#FBFB2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959999pt;margin-top:815.286377pt;width:265.310446pt;height:11.96pt;mso-position-horizontal-relative:page;mso-position-vertical-relative:page;z-index:-571" type="#_x0000_t202" filled="f" stroked="f">
          <v:textbox inset="0,0,0,0">
            <w:txbxContent>
              <w:p>
                <w:pPr>
                  <w:spacing w:before="0" w:after="0" w:line="232" w:lineRule="exact"/>
                  <w:ind w:left="20" w:right="-50"/>
                  <w:jc w:val="left"/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</w:rPr>
                </w:pPr>
                <w:rPr/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w w:val="99"/>
                  </w:rPr>
                  <w:t>B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c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d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4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B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l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9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.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.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46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|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5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l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ç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õ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100"/>
                  </w:rPr>
                  <w:t>s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4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c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o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100"/>
                  </w:rPr>
                  <w:t>m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4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v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d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o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5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100"/>
                  </w:rPr>
                  <w:t>s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099976pt;margin-top:815.286377pt;width:10.58692pt;height:11.96pt;mso-position-horizontal-relative:page;mso-position-vertical-relative:page;z-index:-570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</w:rPr>
                </w:pPr>
                <w:rPr/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4.137817pt;margin-top:7.393231pt;width:28.241949pt;height:27.698482pt;mso-position-horizontal-relative:page;mso-position-vertical-relative:page;z-index:-575" coordorigin="10483,148" coordsize="565,554">
          <v:group style="position:absolute;left:10487;top:586;width:113;height:112" coordorigin="10487,586" coordsize="113,112">
            <v:shape style="position:absolute;left:10487;top:586;width:113;height:112" coordorigin="10487,586" coordsize="113,112" path="m10542,586l10487,621,10487,698,10600,625,10542,586e" filled="t" fillcolor="#465EFF" stroked="f">
              <v:path arrowok="t"/>
              <v:fill/>
            </v:shape>
          </v:group>
          <v:group style="position:absolute;left:10487;top:298;width:553;height:400" coordorigin="10487,298" coordsize="553,400">
            <v:shape style="position:absolute;left:10487;top:298;width:553;height:400" coordorigin="10487,298" coordsize="553,400" path="m10814,298l10487,515,10765,698,10882,619,10772,619,10607,509,10874,337,10814,298e" filled="t" fillcolor="#465EFF" stroked="f">
              <v:path arrowok="t"/>
              <v:fill/>
            </v:shape>
            <v:shape style="position:absolute;left:10487;top:298;width:553;height:400" coordorigin="10487,298" coordsize="553,400" path="m10925,438l10790,529,10846,568,10772,619,10882,619,11039,515,10925,438e" filled="t" fillcolor="#465EFF" stroked="f">
              <v:path arrowok="t"/>
              <v:fill/>
            </v:shape>
          </v:group>
          <v:group style="position:absolute;left:10931;top:152;width:112;height:113" coordorigin="10931,152" coordsize="112,113">
            <v:shape style="position:absolute;left:10931;top:152;width:112;height:113" coordorigin="10931,152" coordsize="112,113" path="m11043,152l10931,224,10991,265,11043,231,11043,152e" filled="t" fillcolor="#465EFF" stroked="f">
              <v:path arrowok="t"/>
              <v:fill/>
            </v:shape>
          </v:group>
          <v:group style="position:absolute;left:10487;top:152;width:553;height:398" coordorigin="10487,152" coordsize="553,398">
            <v:shape style="position:absolute;left:10487;top:152;width:553;height:398" coordorigin="10487,152" coordsize="553,398" path="m10880,228l10758,228,10919,336,10657,512,10713,550,11039,334,10880,228e" filled="t" fillcolor="#465EFF" stroked="f">
              <v:path arrowok="t"/>
              <v:fill/>
            </v:shape>
            <v:shape style="position:absolute;left:10487;top:152;width:553;height:398" coordorigin="10487,152" coordsize="553,398" path="m10765,152l10487,331,10604,408,10737,319,10681,279,10758,228,10880,228,10765,152e" filled="t" fillcolor="#465EFF" stroked="f">
              <v:path arrowok="t"/>
              <v:fill/>
            </v:shape>
          </v:group>
          <w10:wrap type="none"/>
        </v:group>
      </w:pict>
    </w:r>
    <w:r>
      <w:rPr/>
      <w:pict>
        <v:group style="position:absolute;margin-left:.000009pt;margin-top:43.979977pt;width:595.319998pt;height:.1pt;mso-position-horizontal-relative:page;mso-position-vertical-relative:page;z-index:-574" coordorigin="0,880" coordsize="11906,2">
          <v:shape style="position:absolute;left:0;top:880;width:11906;height:2" coordorigin="0,880" coordsize="11906,0" path="m0,880l11906,880e" filled="f" stroked="t" strokeweight="3.1pt" strokecolor="#FCF42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360001pt;margin-top:15.726378pt;width:196.90696pt;height:11.96pt;mso-position-horizontal-relative:page;mso-position-vertical-relative:page;z-index:-573" type="#_x0000_t202" filled="f" stroked="f">
          <v:textbox inset="0,0,0,0">
            <w:txbxContent>
              <w:p>
                <w:pPr>
                  <w:spacing w:before="0" w:after="0" w:line="232" w:lineRule="exact"/>
                  <w:ind w:left="20" w:right="-50"/>
                  <w:jc w:val="left"/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</w:rPr>
                </w:pPr>
                <w:rPr/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w w:val="99"/>
                  </w:rPr>
                  <w:t>R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l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ó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37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d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3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d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m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ç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ã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42"/>
                    <w:w w:val="100"/>
                  </w:rPr>
                  <w:t> </w:t>
                </w:r>
                <w:r>
                  <w:rPr>
                    <w:rFonts w:ascii="BancoDoBrasil Textos Light" w:hAnsi="BancoDoBrasil Textos Light" w:cs="BancoDoBrasil Textos Light" w:eastAsia="BancoDoBrasil Textos Light"/>
                    <w:sz w:val="20"/>
                    <w:szCs w:val="20"/>
                    <w:color w:val="465EFF"/>
                    <w:spacing w:val="0"/>
                    <w:w w:val="100"/>
                  </w:rPr>
                  <w:t>|</w:t>
                </w:r>
                <w:r>
                  <w:rPr>
                    <w:rFonts w:ascii="BancoDoBrasil Textos Light" w:hAnsi="BancoDoBrasil Textos Light" w:cs="BancoDoBrasil Textos Light" w:eastAsia="BancoDoBrasil Textos Light"/>
                    <w:sz w:val="20"/>
                    <w:szCs w:val="20"/>
                    <w:color w:val="465EFF"/>
                    <w:spacing w:val="41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22"/>
                    <w:w w:val="99"/>
                  </w:rPr>
                  <w:t>9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M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2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5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6.jpg"/><Relationship Id="rId15" Type="http://schemas.openxmlformats.org/officeDocument/2006/relationships/hyperlink" Target="https://ri.bb.com.b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Fernando de Almeida</dc:creator>
  <dcterms:created xsi:type="dcterms:W3CDTF">2025-11-12T13:31:45Z</dcterms:created>
  <dcterms:modified xsi:type="dcterms:W3CDTF">2025-11-12T13:31:45Z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LastSaved">
    <vt:filetime>2025-11-12T00:00:00Z</vt:filetime>
  </property>
</Properties>
</file>