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g" ContentType="image/jp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/>
        <w:pict>
          <v:group style="position:absolute;margin-left:0pt;margin-top:0pt;width:595.320pt;height:841.919922pt;mso-position-horizontal-relative:page;mso-position-vertical-relative:page;z-index:-607" coordorigin="0,0" coordsize="11906,16838">
            <v:shape style="position:absolute;left:0;top:0;width:11906;height:16838" coordorigin="0,0" coordsize="11906,16838" path="m11906,0l0,0,0,16838,11906,16838,11906,0e" filled="t" fillcolor="#465EFF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0pt;margin-top:0pt;width:595.320007pt;height:841.919983pt;mso-position-horizontal-relative:page;mso-position-vertical-relative:page;z-index:-606" coordorigin="0,0" coordsize="11906,16838">
            <v:shape style="position:absolute;left:710;top:4364;width:11196;height:12473" type="#_x0000_t75">
              <v:imagedata r:id="rId7" o:title=""/>
            </v:shape>
            <v:group style="position:absolute;left:9363;top:2233;width:2543;height:3672" coordorigin="9363,2233" coordsize="2543,3672">
              <v:shape style="position:absolute;left:9363;top:2233;width:2543;height:3672" coordorigin="9363,2233" coordsize="2543,3672" path="m11906,5865l9572,4322,9464,4251,9448,4239,9406,4196,9377,4139,9364,4080,9363,4061,9364,4042,9382,3969,9418,3914,9460,3877,11906,2272e" filled="f" stroked="t" strokeweight=".534650pt" strokecolor="#FFFFFF">
                <v:path arrowok="t"/>
              </v:shape>
            </v:group>
            <v:group style="position:absolute;left:2928;top:0;width:8979;height:3688" coordorigin="2928,0" coordsize="8979,3688">
              <v:shape style="position:absolute;left:2928;top:0;width:8979;height:3688" coordorigin="2928,0" coordsize="8979,3688" path="m8968,3917l8908,3909,8853,3885,3277,229e" filled="f" stroked="t" strokeweight=".534650pt" strokecolor="#FFFFFF">
                <v:path arrowok="t"/>
              </v:shape>
              <v:shape style="position:absolute;left:2928;top:0;width:8979;height:3688" coordorigin="2928,0" coordsize="8979,3688" path="m11906,1960l9096,3878,9041,3905,8982,3917,8968,3917e" filled="f" stroked="t" strokeweight=".534650pt" strokecolor="#FFFFFF">
                <v:path arrowok="t"/>
              </v:shape>
            </v:group>
            <v:group style="position:absolute;left:0;top:10198;width:8543;height:6636" coordorigin="0,10198" coordsize="8543,6636">
              <v:shape style="position:absolute;left:0;top:10198;width:8543;height:6636" coordorigin="0,10198" coordsize="8543,6636" path="m302,10198l225,10210,0,10354,0,16834,6983,16834,8446,15867,8500,15814,8530,15758,8543,15684,8542,15664,8529,15605,8500,15549,8458,15505,414,10229,340,10202,302,10198e" filled="t" fillcolor="#FBFB2F" stroked="f">
                <v:path arrowok="t"/>
                <v:fill/>
              </v:shape>
            </v:group>
            <v:group style="position:absolute;left:2043;top:1891;width:1864;height:1932" coordorigin="2043,1891" coordsize="1864,1932">
              <v:shape style="position:absolute;left:2043;top:1891;width:1864;height:1932" coordorigin="2043,1891" coordsize="1864,1932" path="m2230,3424l2043,3554,2043,3823,2421,3554,2230,3424e" filled="t" fillcolor="#FBFB2F" stroked="f">
                <v:path arrowok="t"/>
                <v:fill/>
              </v:shape>
              <v:shape style="position:absolute;left:2043;top:1891;width:1864;height:1932" coordorigin="2043,1891" coordsize="1864,1932" path="m3152,2415l2043,3174,2970,3813,3362,3544,2990,3544,2441,3164,3329,2540,3152,2415e" filled="t" fillcolor="#FBFB2F" stroked="f">
                <v:path arrowok="t"/>
                <v:fill/>
              </v:shape>
              <v:shape style="position:absolute;left:2043;top:1891;width:1864;height:1932" coordorigin="2043,1891" coordsize="1864,1932" path="m3520,2910l3049,3229,3250,3359,2990,3544,3362,3544,3897,3174,3520,2910e" filled="t" fillcolor="#FBFB2F" stroked="f">
                <v:path arrowok="t"/>
                <v:fill/>
              </v:shape>
              <v:shape style="position:absolute;left:2043;top:1891;width:1864;height:1932" coordorigin="2043,1891" coordsize="1864,1932" path="m3362,2161l2951,2161,3500,2540,2612,3164,2799,3289,3898,2530,3362,2161e" filled="t" fillcolor="#FBFB2F" stroked="f">
                <v:path arrowok="t"/>
                <v:fill/>
              </v:shape>
              <v:shape style="position:absolute;left:2043;top:1891;width:1864;height:1932" coordorigin="2043,1891" coordsize="1864,1932" path="m2971,1891l2043,2530,2431,2795,2892,2480,2691,2346,2951,2161,3362,2161,2971,1891e" filled="t" fillcolor="#FBFB2F" stroked="f">
                <v:path arrowok="t"/>
                <v:fill/>
              </v:shape>
              <v:shape style="position:absolute;left:2043;top:1891;width:1864;height:1932" coordorigin="2043,1891" coordsize="1864,1932" path="m3907,1901l3530,2161,3716,2296,3907,2161,3907,1901e" filled="t" fillcolor="#FBFB2F" stroked="f">
                <v:path arrowok="t"/>
                <v:fill/>
              </v:shape>
            </v:group>
            <w10:wrap type="none"/>
          </v:group>
        </w:pict>
      </w:r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70" w:lineRule="exact"/>
        <w:ind w:left="353" w:right="-20"/>
        <w:jc w:val="left"/>
        <w:rPr>
          <w:rFonts w:ascii="BancoDoBrasil Titulos" w:hAnsi="BancoDoBrasil Titulos" w:cs="BancoDoBrasil Titulos" w:eastAsia="BancoDoBrasil Titulos"/>
          <w:sz w:val="48"/>
          <w:szCs w:val="48"/>
        </w:rPr>
      </w:pPr>
      <w:rPr/>
      <w:r>
        <w:rPr>
          <w:rFonts w:ascii="BancoDoBrasil Titulos" w:hAnsi="BancoDoBrasil Titulos" w:cs="BancoDoBrasil Titulos" w:eastAsia="BancoDoBrasil Titulos"/>
          <w:sz w:val="48"/>
          <w:szCs w:val="48"/>
          <w:color w:val="FFF8F8"/>
          <w:spacing w:val="-3"/>
          <w:w w:val="100"/>
          <w:b/>
          <w:bCs/>
        </w:rPr>
        <w:t>M</w:t>
      </w:r>
      <w:r>
        <w:rPr>
          <w:rFonts w:ascii="BancoDoBrasil Titulos" w:hAnsi="BancoDoBrasil Titulos" w:cs="BancoDoBrasil Titulos" w:eastAsia="BancoDoBrasil Titulos"/>
          <w:sz w:val="48"/>
          <w:szCs w:val="48"/>
          <w:color w:val="FFF8F8"/>
          <w:spacing w:val="0"/>
          <w:w w:val="100"/>
          <w:b/>
          <w:bCs/>
        </w:rPr>
        <w:t>an</w:t>
      </w:r>
      <w:r>
        <w:rPr>
          <w:rFonts w:ascii="BancoDoBrasil Titulos" w:hAnsi="BancoDoBrasil Titulos" w:cs="BancoDoBrasil Titulos" w:eastAsia="BancoDoBrasil Titulos"/>
          <w:sz w:val="48"/>
          <w:szCs w:val="48"/>
          <w:color w:val="FFF8F8"/>
          <w:spacing w:val="-3"/>
          <w:w w:val="100"/>
          <w:b/>
          <w:bCs/>
        </w:rPr>
        <w:t>a</w:t>
      </w:r>
      <w:r>
        <w:rPr>
          <w:rFonts w:ascii="BancoDoBrasil Titulos" w:hAnsi="BancoDoBrasil Titulos" w:cs="BancoDoBrasil Titulos" w:eastAsia="BancoDoBrasil Titulos"/>
          <w:sz w:val="48"/>
          <w:szCs w:val="48"/>
          <w:color w:val="FFF8F8"/>
          <w:spacing w:val="-5"/>
          <w:w w:val="100"/>
          <w:b/>
          <w:bCs/>
        </w:rPr>
        <w:t>g</w:t>
      </w:r>
      <w:r>
        <w:rPr>
          <w:rFonts w:ascii="BancoDoBrasil Titulos" w:hAnsi="BancoDoBrasil Titulos" w:cs="BancoDoBrasil Titulos" w:eastAsia="BancoDoBrasil Titulos"/>
          <w:sz w:val="48"/>
          <w:szCs w:val="48"/>
          <w:color w:val="FFF8F8"/>
          <w:spacing w:val="0"/>
          <w:w w:val="100"/>
          <w:b/>
          <w:bCs/>
        </w:rPr>
        <w:t>e</w:t>
      </w:r>
      <w:r>
        <w:rPr>
          <w:rFonts w:ascii="BancoDoBrasil Titulos" w:hAnsi="BancoDoBrasil Titulos" w:cs="BancoDoBrasil Titulos" w:eastAsia="BancoDoBrasil Titulos"/>
          <w:sz w:val="48"/>
          <w:szCs w:val="48"/>
          <w:color w:val="FFF8F8"/>
          <w:spacing w:val="2"/>
          <w:w w:val="100"/>
          <w:b/>
          <w:bCs/>
        </w:rPr>
        <w:t>m</w:t>
      </w:r>
      <w:r>
        <w:rPr>
          <w:rFonts w:ascii="BancoDoBrasil Titulos" w:hAnsi="BancoDoBrasil Titulos" w:cs="BancoDoBrasil Titulos" w:eastAsia="BancoDoBrasil Titulos"/>
          <w:sz w:val="48"/>
          <w:szCs w:val="48"/>
          <w:color w:val="FFF8F8"/>
          <w:spacing w:val="0"/>
          <w:w w:val="100"/>
          <w:b/>
          <w:bCs/>
        </w:rPr>
        <w:t>e</w:t>
      </w:r>
      <w:r>
        <w:rPr>
          <w:rFonts w:ascii="BancoDoBrasil Titulos" w:hAnsi="BancoDoBrasil Titulos" w:cs="BancoDoBrasil Titulos" w:eastAsia="BancoDoBrasil Titulos"/>
          <w:sz w:val="48"/>
          <w:szCs w:val="48"/>
          <w:color w:val="FFF8F8"/>
          <w:spacing w:val="-7"/>
          <w:w w:val="100"/>
          <w:b/>
          <w:bCs/>
        </w:rPr>
        <w:t>n</w:t>
      </w:r>
      <w:r>
        <w:rPr>
          <w:rFonts w:ascii="BancoDoBrasil Titulos" w:hAnsi="BancoDoBrasil Titulos" w:cs="BancoDoBrasil Titulos" w:eastAsia="BancoDoBrasil Titulos"/>
          <w:sz w:val="48"/>
          <w:szCs w:val="48"/>
          <w:color w:val="FFF8F8"/>
          <w:spacing w:val="0"/>
          <w:w w:val="100"/>
          <w:b/>
          <w:bCs/>
        </w:rPr>
        <w:t>t</w:t>
      </w:r>
      <w:r>
        <w:rPr>
          <w:rFonts w:ascii="BancoDoBrasil Titulos" w:hAnsi="BancoDoBrasil Titulos" w:cs="BancoDoBrasil Titulos" w:eastAsia="BancoDoBrasil Titulos"/>
          <w:sz w:val="48"/>
          <w:szCs w:val="48"/>
          <w:color w:val="000000"/>
          <w:spacing w:val="0"/>
          <w:w w:val="100"/>
        </w:rPr>
      </w:r>
    </w:p>
    <w:p>
      <w:pPr>
        <w:spacing w:before="20" w:after="0" w:line="240" w:lineRule="auto"/>
        <w:ind w:left="353" w:right="-20"/>
        <w:jc w:val="left"/>
        <w:rPr>
          <w:rFonts w:ascii="BancoDoBrasil Titulos" w:hAnsi="BancoDoBrasil Titulos" w:cs="BancoDoBrasil Titulos" w:eastAsia="BancoDoBrasil Titulos"/>
          <w:sz w:val="26"/>
          <w:szCs w:val="26"/>
        </w:rPr>
      </w:pPr>
      <w:rPr/>
      <w:r>
        <w:rPr>
          <w:rFonts w:ascii="BancoDoBrasil Titulos" w:hAnsi="BancoDoBrasil Titulos" w:cs="BancoDoBrasil Titulos" w:eastAsia="BancoDoBrasil Titulos"/>
          <w:sz w:val="26"/>
          <w:szCs w:val="26"/>
          <w:color w:val="FFF8F8"/>
          <w:spacing w:val="-8"/>
          <w:w w:val="100"/>
          <w:b/>
          <w:bCs/>
        </w:rPr>
        <w:t>R</w:t>
      </w:r>
      <w:r>
        <w:rPr>
          <w:rFonts w:ascii="BancoDoBrasil Titulos" w:hAnsi="BancoDoBrasil Titulos" w:cs="BancoDoBrasil Titulos" w:eastAsia="BancoDoBrasil Titulos"/>
          <w:sz w:val="26"/>
          <w:szCs w:val="26"/>
          <w:color w:val="FFF8F8"/>
          <w:spacing w:val="-1"/>
          <w:w w:val="100"/>
          <w:b/>
          <w:bCs/>
        </w:rPr>
        <w:t>e</w:t>
      </w:r>
      <w:r>
        <w:rPr>
          <w:rFonts w:ascii="BancoDoBrasil Titulos" w:hAnsi="BancoDoBrasil Titulos" w:cs="BancoDoBrasil Titulos" w:eastAsia="BancoDoBrasil Titulos"/>
          <w:sz w:val="26"/>
          <w:szCs w:val="26"/>
          <w:color w:val="FFF8F8"/>
          <w:spacing w:val="0"/>
          <w:w w:val="100"/>
          <w:b/>
          <w:bCs/>
        </w:rPr>
        <w:t>p</w:t>
      </w:r>
      <w:r>
        <w:rPr>
          <w:rFonts w:ascii="BancoDoBrasil Titulos" w:hAnsi="BancoDoBrasil Titulos" w:cs="BancoDoBrasil Titulos" w:eastAsia="BancoDoBrasil Titulos"/>
          <w:sz w:val="26"/>
          <w:szCs w:val="26"/>
          <w:color w:val="FFF8F8"/>
          <w:spacing w:val="3"/>
          <w:w w:val="100"/>
          <w:b/>
          <w:bCs/>
        </w:rPr>
        <w:t>o</w:t>
      </w:r>
      <w:r>
        <w:rPr>
          <w:rFonts w:ascii="BancoDoBrasil Titulos" w:hAnsi="BancoDoBrasil Titulos" w:cs="BancoDoBrasil Titulos" w:eastAsia="BancoDoBrasil Titulos"/>
          <w:sz w:val="26"/>
          <w:szCs w:val="26"/>
          <w:color w:val="FFF8F8"/>
          <w:spacing w:val="0"/>
          <w:w w:val="100"/>
          <w:b/>
          <w:bCs/>
        </w:rPr>
        <w:t>rt</w:t>
      </w:r>
      <w:r>
        <w:rPr>
          <w:rFonts w:ascii="BancoDoBrasil Titulos" w:hAnsi="BancoDoBrasil Titulos" w:cs="BancoDoBrasil Titulos" w:eastAsia="BancoDoBrasil Titulos"/>
          <w:sz w:val="26"/>
          <w:szCs w:val="26"/>
          <w:color w:val="000000"/>
          <w:spacing w:val="0"/>
          <w:w w:val="100"/>
        </w:rPr>
      </w:r>
    </w:p>
    <w:p>
      <w:pPr>
        <w:spacing w:before="0" w:after="0" w:line="1393" w:lineRule="exact"/>
        <w:ind w:left="334" w:right="-20"/>
        <w:jc w:val="left"/>
        <w:rPr>
          <w:rFonts w:ascii="BancoDoBrasil Titulos" w:hAnsi="BancoDoBrasil Titulos" w:cs="BancoDoBrasil Titulos" w:eastAsia="BancoDoBrasil Titulos"/>
          <w:sz w:val="120"/>
          <w:szCs w:val="120"/>
        </w:rPr>
      </w:pPr>
      <w:rPr/>
      <w:r>
        <w:rPr>
          <w:rFonts w:ascii="BancoDoBrasil Titulos" w:hAnsi="BancoDoBrasil Titulos" w:cs="BancoDoBrasil Titulos" w:eastAsia="BancoDoBrasil Titulos"/>
          <w:sz w:val="120"/>
          <w:szCs w:val="120"/>
          <w:color w:val="FFFFFF"/>
          <w:spacing w:val="0"/>
          <w:w w:val="100"/>
          <w:b/>
          <w:bCs/>
        </w:rPr>
        <w:t>9</w:t>
      </w:r>
      <w:r>
        <w:rPr>
          <w:rFonts w:ascii="BancoDoBrasil Titulos" w:hAnsi="BancoDoBrasil Titulos" w:cs="BancoDoBrasil Titulos" w:eastAsia="BancoDoBrasil Titulos"/>
          <w:sz w:val="120"/>
          <w:szCs w:val="120"/>
          <w:color w:val="FFFFFF"/>
          <w:spacing w:val="2"/>
          <w:w w:val="100"/>
          <w:b/>
          <w:bCs/>
        </w:rPr>
        <w:t>M</w:t>
      </w:r>
      <w:r>
        <w:rPr>
          <w:rFonts w:ascii="BancoDoBrasil Titulos" w:hAnsi="BancoDoBrasil Titulos" w:cs="BancoDoBrasil Titulos" w:eastAsia="BancoDoBrasil Titulos"/>
          <w:sz w:val="120"/>
          <w:szCs w:val="120"/>
          <w:color w:val="FFFFFF"/>
          <w:spacing w:val="0"/>
          <w:w w:val="100"/>
          <w:b/>
          <w:bCs/>
        </w:rPr>
        <w:t>25</w:t>
      </w:r>
      <w:r>
        <w:rPr>
          <w:rFonts w:ascii="BancoDoBrasil Titulos" w:hAnsi="BancoDoBrasil Titulos" w:cs="BancoDoBrasil Titulos" w:eastAsia="BancoDoBrasil Titulos"/>
          <w:sz w:val="120"/>
          <w:szCs w:val="12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680" w:right="1680"/>
        </w:sectPr>
      </w:pPr>
      <w:rPr/>
    </w:p>
    <w:p>
      <w:pPr>
        <w:spacing w:before="0" w:after="0" w:line="646" w:lineRule="exact"/>
        <w:ind w:left="119" w:right="-20"/>
        <w:jc w:val="left"/>
        <w:rPr>
          <w:rFonts w:ascii="BancoDoBrasil Titulos Medium" w:hAnsi="BancoDoBrasil Titulos Medium" w:cs="BancoDoBrasil Titulos Medium" w:eastAsia="BancoDoBrasil Titulos Medium"/>
          <w:sz w:val="52"/>
          <w:szCs w:val="52"/>
        </w:rPr>
      </w:pPr>
      <w:rPr/>
      <w:r>
        <w:rPr>
          <w:rFonts w:ascii="BancoDoBrasil Titulos Medium" w:hAnsi="BancoDoBrasil Titulos Medium" w:cs="BancoDoBrasil Titulos Medium" w:eastAsia="BancoDoBrasil Titulos Medium"/>
          <w:sz w:val="52"/>
          <w:szCs w:val="52"/>
          <w:color w:val="FFFFFF"/>
          <w:spacing w:val="17"/>
          <w:w w:val="100"/>
          <w:position w:val="-1"/>
        </w:rPr>
        <w:t>M</w:t>
      </w:r>
      <w:r>
        <w:rPr>
          <w:rFonts w:ascii="BancoDoBrasil Titulos Medium" w:hAnsi="BancoDoBrasil Titulos Medium" w:cs="BancoDoBrasil Titulos Medium" w:eastAsia="BancoDoBrasil Titulos Medium"/>
          <w:sz w:val="52"/>
          <w:szCs w:val="52"/>
          <w:color w:val="FFFFFF"/>
          <w:spacing w:val="19"/>
          <w:w w:val="100"/>
          <w:position w:val="-1"/>
        </w:rPr>
        <w:t>a</w:t>
      </w:r>
      <w:r>
        <w:rPr>
          <w:rFonts w:ascii="BancoDoBrasil Titulos Medium" w:hAnsi="BancoDoBrasil Titulos Medium" w:cs="BancoDoBrasil Titulos Medium" w:eastAsia="BancoDoBrasil Titulos Medium"/>
          <w:sz w:val="52"/>
          <w:szCs w:val="52"/>
          <w:color w:val="FFFFFF"/>
          <w:spacing w:val="19"/>
          <w:w w:val="100"/>
          <w:position w:val="-1"/>
        </w:rPr>
        <w:t>n</w:t>
      </w:r>
      <w:r>
        <w:rPr>
          <w:rFonts w:ascii="BancoDoBrasil Titulos Medium" w:hAnsi="BancoDoBrasil Titulos Medium" w:cs="BancoDoBrasil Titulos Medium" w:eastAsia="BancoDoBrasil Titulos Medium"/>
          <w:sz w:val="52"/>
          <w:szCs w:val="52"/>
          <w:color w:val="FFFFFF"/>
          <w:spacing w:val="17"/>
          <w:w w:val="100"/>
          <w:position w:val="-1"/>
        </w:rPr>
        <w:t>a</w:t>
      </w:r>
      <w:r>
        <w:rPr>
          <w:rFonts w:ascii="BancoDoBrasil Titulos Medium" w:hAnsi="BancoDoBrasil Titulos Medium" w:cs="BancoDoBrasil Titulos Medium" w:eastAsia="BancoDoBrasil Titulos Medium"/>
          <w:sz w:val="52"/>
          <w:szCs w:val="52"/>
          <w:color w:val="FFFFFF"/>
          <w:spacing w:val="14"/>
          <w:w w:val="100"/>
          <w:position w:val="-1"/>
        </w:rPr>
        <w:t>g</w:t>
      </w:r>
      <w:r>
        <w:rPr>
          <w:rFonts w:ascii="BancoDoBrasil Titulos Medium" w:hAnsi="BancoDoBrasil Titulos Medium" w:cs="BancoDoBrasil Titulos Medium" w:eastAsia="BancoDoBrasil Titulos Medium"/>
          <w:sz w:val="52"/>
          <w:szCs w:val="52"/>
          <w:color w:val="FFFFFF"/>
          <w:spacing w:val="21"/>
          <w:w w:val="100"/>
          <w:position w:val="-1"/>
        </w:rPr>
        <w:t>e</w:t>
      </w:r>
      <w:r>
        <w:rPr>
          <w:rFonts w:ascii="BancoDoBrasil Titulos Medium" w:hAnsi="BancoDoBrasil Titulos Medium" w:cs="BancoDoBrasil Titulos Medium" w:eastAsia="BancoDoBrasil Titulos Medium"/>
          <w:sz w:val="52"/>
          <w:szCs w:val="52"/>
          <w:color w:val="FFFFFF"/>
          <w:spacing w:val="18"/>
          <w:w w:val="100"/>
          <w:position w:val="-1"/>
        </w:rPr>
        <w:t>m</w:t>
      </w:r>
      <w:r>
        <w:rPr>
          <w:rFonts w:ascii="BancoDoBrasil Titulos Medium" w:hAnsi="BancoDoBrasil Titulos Medium" w:cs="BancoDoBrasil Titulos Medium" w:eastAsia="BancoDoBrasil Titulos Medium"/>
          <w:sz w:val="52"/>
          <w:szCs w:val="52"/>
          <w:color w:val="FFFFFF"/>
          <w:spacing w:val="19"/>
          <w:w w:val="100"/>
          <w:position w:val="-1"/>
        </w:rPr>
        <w:t>e</w:t>
      </w:r>
      <w:r>
        <w:rPr>
          <w:rFonts w:ascii="BancoDoBrasil Titulos Medium" w:hAnsi="BancoDoBrasil Titulos Medium" w:cs="BancoDoBrasil Titulos Medium" w:eastAsia="BancoDoBrasil Titulos Medium"/>
          <w:sz w:val="52"/>
          <w:szCs w:val="52"/>
          <w:color w:val="FFFFFF"/>
          <w:spacing w:val="11"/>
          <w:w w:val="100"/>
          <w:position w:val="-1"/>
        </w:rPr>
        <w:t>n</w:t>
      </w:r>
      <w:r>
        <w:rPr>
          <w:rFonts w:ascii="BancoDoBrasil Titulos Medium" w:hAnsi="BancoDoBrasil Titulos Medium" w:cs="BancoDoBrasil Titulos Medium" w:eastAsia="BancoDoBrasil Titulos Medium"/>
          <w:sz w:val="52"/>
          <w:szCs w:val="52"/>
          <w:color w:val="FFFFFF"/>
          <w:spacing w:val="0"/>
          <w:w w:val="100"/>
          <w:position w:val="-1"/>
        </w:rPr>
        <w:t>t</w:t>
      </w:r>
      <w:r>
        <w:rPr>
          <w:rFonts w:ascii="BancoDoBrasil Titulos Medium" w:hAnsi="BancoDoBrasil Titulos Medium" w:cs="BancoDoBrasil Titulos Medium" w:eastAsia="BancoDoBrasil Titulos Medium"/>
          <w:sz w:val="52"/>
          <w:szCs w:val="52"/>
          <w:color w:val="000000"/>
          <w:spacing w:val="0"/>
          <w:w w:val="100"/>
          <w:position w:val="0"/>
        </w:rPr>
      </w:r>
    </w:p>
    <w:p>
      <w:pPr>
        <w:spacing w:before="49" w:after="0" w:line="630" w:lineRule="exact"/>
        <w:ind w:left="119" w:right="-20"/>
        <w:jc w:val="left"/>
        <w:rPr>
          <w:rFonts w:ascii="BancoDoBrasil Titulos Medium" w:hAnsi="BancoDoBrasil Titulos Medium" w:cs="BancoDoBrasil Titulos Medium" w:eastAsia="BancoDoBrasil Titulos Medium"/>
          <w:sz w:val="52"/>
          <w:szCs w:val="52"/>
        </w:rPr>
      </w:pPr>
      <w:rPr/>
      <w:r>
        <w:rPr>
          <w:rFonts w:ascii="BancoDoBrasil Titulos Medium" w:hAnsi="BancoDoBrasil Titulos Medium" w:cs="BancoDoBrasil Titulos Medium" w:eastAsia="BancoDoBrasil Titulos Medium"/>
          <w:sz w:val="52"/>
          <w:szCs w:val="52"/>
          <w:color w:val="FFFFFF"/>
          <w:spacing w:val="4"/>
          <w:w w:val="100"/>
          <w:position w:val="-4"/>
        </w:rPr>
        <w:t>R</w:t>
      </w:r>
      <w:r>
        <w:rPr>
          <w:rFonts w:ascii="BancoDoBrasil Titulos Medium" w:hAnsi="BancoDoBrasil Titulos Medium" w:cs="BancoDoBrasil Titulos Medium" w:eastAsia="BancoDoBrasil Titulos Medium"/>
          <w:sz w:val="52"/>
          <w:szCs w:val="52"/>
          <w:color w:val="FFFFFF"/>
          <w:spacing w:val="19"/>
          <w:w w:val="100"/>
          <w:position w:val="-4"/>
        </w:rPr>
        <w:t>e</w:t>
      </w:r>
      <w:r>
        <w:rPr>
          <w:rFonts w:ascii="BancoDoBrasil Titulos Medium" w:hAnsi="BancoDoBrasil Titulos Medium" w:cs="BancoDoBrasil Titulos Medium" w:eastAsia="BancoDoBrasil Titulos Medium"/>
          <w:sz w:val="52"/>
          <w:szCs w:val="52"/>
          <w:color w:val="FFFFFF"/>
          <w:spacing w:val="19"/>
          <w:w w:val="100"/>
          <w:position w:val="-4"/>
        </w:rPr>
        <w:t>p</w:t>
      </w:r>
      <w:r>
        <w:rPr>
          <w:rFonts w:ascii="BancoDoBrasil Titulos Medium" w:hAnsi="BancoDoBrasil Titulos Medium" w:cs="BancoDoBrasil Titulos Medium" w:eastAsia="BancoDoBrasil Titulos Medium"/>
          <w:sz w:val="52"/>
          <w:szCs w:val="52"/>
          <w:color w:val="FFFFFF"/>
          <w:spacing w:val="18"/>
          <w:w w:val="100"/>
          <w:position w:val="-4"/>
        </w:rPr>
        <w:t>o</w:t>
      </w:r>
      <w:r>
        <w:rPr>
          <w:rFonts w:ascii="BancoDoBrasil Titulos Medium" w:hAnsi="BancoDoBrasil Titulos Medium" w:cs="BancoDoBrasil Titulos Medium" w:eastAsia="BancoDoBrasil Titulos Medium"/>
          <w:sz w:val="52"/>
          <w:szCs w:val="52"/>
          <w:color w:val="FFFFFF"/>
          <w:spacing w:val="19"/>
          <w:w w:val="100"/>
          <w:position w:val="-4"/>
        </w:rPr>
        <w:t>r</w:t>
      </w:r>
      <w:r>
        <w:rPr>
          <w:rFonts w:ascii="BancoDoBrasil Titulos Medium" w:hAnsi="BancoDoBrasil Titulos Medium" w:cs="BancoDoBrasil Titulos Medium" w:eastAsia="BancoDoBrasil Titulos Medium"/>
          <w:sz w:val="52"/>
          <w:szCs w:val="52"/>
          <w:color w:val="FFFFFF"/>
          <w:spacing w:val="0"/>
          <w:w w:val="100"/>
          <w:position w:val="-4"/>
        </w:rPr>
        <w:t>t</w:t>
      </w:r>
      <w:r>
        <w:rPr>
          <w:rFonts w:ascii="BancoDoBrasil Titulos Medium" w:hAnsi="BancoDoBrasil Titulos Medium" w:cs="BancoDoBrasil Titulos Medium" w:eastAsia="BancoDoBrasil Titulos Medium"/>
          <w:sz w:val="52"/>
          <w:szCs w:val="52"/>
          <w:color w:val="FFFFFF"/>
          <w:spacing w:val="43"/>
          <w:w w:val="100"/>
          <w:position w:val="-4"/>
        </w:rPr>
        <w:t> </w:t>
      </w:r>
      <w:r>
        <w:rPr>
          <w:rFonts w:ascii="BancoDoBrasil Textos Light" w:hAnsi="BancoDoBrasil Textos Light" w:cs="BancoDoBrasil Textos Light" w:eastAsia="BancoDoBrasil Textos Light"/>
          <w:sz w:val="52"/>
          <w:szCs w:val="52"/>
          <w:color w:val="FFFFFF"/>
          <w:spacing w:val="0"/>
          <w:w w:val="100"/>
          <w:position w:val="-4"/>
        </w:rPr>
        <w:t>|</w:t>
      </w:r>
      <w:r>
        <w:rPr>
          <w:rFonts w:ascii="BancoDoBrasil Textos Light" w:hAnsi="BancoDoBrasil Textos Light" w:cs="BancoDoBrasil Textos Light" w:eastAsia="BancoDoBrasil Textos Light"/>
          <w:sz w:val="52"/>
          <w:szCs w:val="52"/>
          <w:color w:val="FFFFFF"/>
          <w:spacing w:val="42"/>
          <w:w w:val="100"/>
          <w:position w:val="-4"/>
        </w:rPr>
        <w:t> </w:t>
      </w:r>
      <w:r>
        <w:rPr>
          <w:rFonts w:ascii="BancoDoBrasil Titulos Medium" w:hAnsi="BancoDoBrasil Titulos Medium" w:cs="BancoDoBrasil Titulos Medium" w:eastAsia="BancoDoBrasil Titulos Medium"/>
          <w:sz w:val="52"/>
          <w:szCs w:val="52"/>
          <w:color w:val="FFFFFF"/>
          <w:spacing w:val="18"/>
          <w:w w:val="100"/>
          <w:position w:val="-4"/>
        </w:rPr>
        <w:t>9</w:t>
      </w:r>
      <w:r>
        <w:rPr>
          <w:rFonts w:ascii="BancoDoBrasil Titulos Medium" w:hAnsi="BancoDoBrasil Titulos Medium" w:cs="BancoDoBrasil Titulos Medium" w:eastAsia="BancoDoBrasil Titulos Medium"/>
          <w:sz w:val="52"/>
          <w:szCs w:val="52"/>
          <w:color w:val="FFFFFF"/>
          <w:spacing w:val="19"/>
          <w:w w:val="100"/>
          <w:position w:val="-4"/>
        </w:rPr>
        <w:t>M</w:t>
      </w:r>
      <w:r>
        <w:rPr>
          <w:rFonts w:ascii="BancoDoBrasil Titulos Medium" w:hAnsi="BancoDoBrasil Titulos Medium" w:cs="BancoDoBrasil Titulos Medium" w:eastAsia="BancoDoBrasil Titulos Medium"/>
          <w:sz w:val="52"/>
          <w:szCs w:val="52"/>
          <w:color w:val="FFFFFF"/>
          <w:spacing w:val="19"/>
          <w:w w:val="100"/>
          <w:position w:val="-4"/>
        </w:rPr>
        <w:t>2</w:t>
      </w:r>
      <w:r>
        <w:rPr>
          <w:rFonts w:ascii="BancoDoBrasil Titulos Medium" w:hAnsi="BancoDoBrasil Titulos Medium" w:cs="BancoDoBrasil Titulos Medium" w:eastAsia="BancoDoBrasil Titulos Medium"/>
          <w:sz w:val="52"/>
          <w:szCs w:val="52"/>
          <w:color w:val="FFFFFF"/>
          <w:spacing w:val="0"/>
          <w:w w:val="100"/>
          <w:position w:val="-4"/>
        </w:rPr>
        <w:t>5</w:t>
      </w:r>
      <w:r>
        <w:rPr>
          <w:rFonts w:ascii="BancoDoBrasil Titulos Medium" w:hAnsi="BancoDoBrasil Titulos Medium" w:cs="BancoDoBrasil Titulos Medium" w:eastAsia="BancoDoBrasil Titulos Medium"/>
          <w:sz w:val="52"/>
          <w:szCs w:val="52"/>
          <w:color w:val="000000"/>
          <w:spacing w:val="0"/>
          <w:w w:val="100"/>
          <w:position w:val="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1920" w:h="16860"/>
          <w:pgMar w:top="380" w:bottom="0" w:left="440" w:right="740"/>
        </w:sectPr>
      </w:pPr>
      <w:rPr/>
    </w:p>
    <w:p>
      <w:pPr>
        <w:spacing w:before="7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2353" w:right="2173"/>
        <w:jc w:val="center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0"/>
          <w:w w:val="99"/>
          <w:b/>
          <w:bCs/>
        </w:rPr>
        <w:t>9M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1"/>
          <w:w w:val="99"/>
          <w:b/>
          <w:bCs/>
        </w:rPr>
        <w:t>2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0"/>
          <w:w w:val="99"/>
          <w:b/>
          <w:bCs/>
        </w:rPr>
        <w:t>5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2070" w:right="1888"/>
        <w:jc w:val="center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1"/>
          <w:w w:val="100"/>
          <w:b/>
          <w:bCs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0"/>
          <w:w w:val="100"/>
          <w:b/>
          <w:bCs/>
        </w:rPr>
        <w:t>et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8"/>
          <w:w w:val="100"/>
          <w:b/>
          <w:bCs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0"/>
          <w:w w:val="99"/>
          <w:b/>
          <w:bCs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1"/>
          <w:w w:val="99"/>
          <w:b/>
          <w:bCs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1"/>
          <w:w w:val="99"/>
          <w:b/>
          <w:bCs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2"/>
          <w:w w:val="99"/>
          <w:b/>
          <w:bCs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0"/>
          <w:w w:val="99"/>
          <w:b/>
          <w:bCs/>
        </w:rPr>
        <w:t>me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16" w:after="0" w:line="240" w:lineRule="auto"/>
        <w:ind w:left="1990" w:right="1810"/>
        <w:jc w:val="center"/>
        <w:rPr>
          <w:rFonts w:ascii="BancoDoBrasil Textos Light" w:hAnsi="BancoDoBrasil Textos Light" w:cs="BancoDoBrasil Textos Light" w:eastAsia="BancoDoBrasil Textos Light"/>
          <w:sz w:val="20"/>
          <w:szCs w:val="20"/>
        </w:rPr>
      </w:pPr>
      <w:rPr/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R$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4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1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2.8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7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99"/>
        </w:rPr>
        <w:t>b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99"/>
        </w:rPr>
        <w:t>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2"/>
          <w:w w:val="99"/>
        </w:rPr>
        <w:t>l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99"/>
        </w:rPr>
        <w:t>li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99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99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793" w:right="615"/>
        <w:jc w:val="center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0"/>
          <w:w w:val="100"/>
          <w:b/>
          <w:bCs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1"/>
          <w:w w:val="100"/>
          <w:b/>
          <w:bCs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1"/>
          <w:w w:val="100"/>
          <w:b/>
          <w:bCs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0"/>
          <w:w w:val="100"/>
          <w:b/>
          <w:bCs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1"/>
          <w:w w:val="100"/>
          <w:b/>
          <w:bCs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0"/>
          <w:w w:val="100"/>
          <w:b/>
          <w:bCs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10"/>
          <w:w w:val="100"/>
          <w:b/>
          <w:bCs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2"/>
          <w:w w:val="100"/>
          <w:b/>
          <w:bCs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1"/>
          <w:w w:val="100"/>
          <w:b/>
          <w:bCs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0"/>
          <w:w w:val="100"/>
          <w:b/>
          <w:bCs/>
        </w:rPr>
        <w:t>om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7"/>
          <w:w w:val="100"/>
          <w:b/>
          <w:bCs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0"/>
          <w:w w:val="100"/>
          <w:b/>
          <w:bCs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2"/>
          <w:w w:val="100"/>
          <w:b/>
          <w:bCs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1"/>
          <w:w w:val="100"/>
          <w:b/>
          <w:bCs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1"/>
          <w:w w:val="100"/>
          <w:b/>
          <w:bCs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1"/>
          <w:w w:val="100"/>
          <w:b/>
          <w:bCs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1"/>
          <w:w w:val="100"/>
          <w:b/>
          <w:bCs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0"/>
          <w:w w:val="100"/>
          <w:b/>
          <w:bCs/>
        </w:rPr>
        <w:t>ial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10"/>
          <w:w w:val="100"/>
          <w:b/>
          <w:bCs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2"/>
          <w:w w:val="99"/>
          <w:b/>
          <w:bCs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1"/>
          <w:w w:val="99"/>
          <w:b/>
          <w:bCs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0"/>
          <w:w w:val="99"/>
          <w:b/>
          <w:bCs/>
        </w:rPr>
        <w:t>terme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2"/>
          <w:w w:val="99"/>
          <w:b/>
          <w:bCs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0"/>
          <w:w w:val="99"/>
          <w:b/>
          <w:bCs/>
        </w:rPr>
        <w:t>ia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3"/>
          <w:w w:val="99"/>
          <w:b/>
          <w:bCs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0"/>
          <w:w w:val="99"/>
          <w:b/>
          <w:bCs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1"/>
          <w:w w:val="99"/>
          <w:b/>
          <w:bCs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0"/>
          <w:w w:val="99"/>
          <w:b/>
          <w:bCs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19" w:after="0" w:line="240" w:lineRule="auto"/>
        <w:ind w:left="1981" w:right="1798"/>
        <w:jc w:val="center"/>
        <w:rPr>
          <w:rFonts w:ascii="BancoDoBrasil Textos Light" w:hAnsi="BancoDoBrasil Textos Light" w:cs="BancoDoBrasil Textos Light" w:eastAsia="BancoDoBrasil Textos Light"/>
          <w:sz w:val="20"/>
          <w:szCs w:val="20"/>
        </w:rPr>
      </w:pPr>
      <w:rPr/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R$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4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2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9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.7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6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99"/>
        </w:rPr>
        <w:t>b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99"/>
        </w:rPr>
        <w:t>ill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99"/>
        </w:rPr>
        <w:t>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99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99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000000"/>
          <w:spacing w:val="0"/>
          <w:w w:val="100"/>
        </w:rPr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5" w:lineRule="auto"/>
        <w:ind w:left="835" w:right="662"/>
        <w:jc w:val="center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1"/>
          <w:w w:val="100"/>
          <w:b/>
          <w:bCs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0"/>
          <w:w w:val="100"/>
          <w:b/>
          <w:bCs/>
        </w:rPr>
        <w:t>llo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1"/>
          <w:w w:val="100"/>
          <w:b/>
          <w:bCs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3"/>
          <w:w w:val="100"/>
          <w:b/>
          <w:bCs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1"/>
          <w:w w:val="100"/>
          <w:b/>
          <w:bCs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1"/>
          <w:w w:val="100"/>
          <w:b/>
          <w:bCs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0"/>
          <w:w w:val="100"/>
          <w:b/>
          <w:bCs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14"/>
          <w:w w:val="100"/>
          <w:b/>
          <w:bCs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0"/>
          <w:w w:val="100"/>
          <w:b/>
          <w:bCs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1"/>
          <w:w w:val="100"/>
          <w:b/>
          <w:bCs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0"/>
          <w:w w:val="100"/>
          <w:b/>
          <w:bCs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3"/>
          <w:w w:val="100"/>
          <w:b/>
          <w:bCs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3"/>
          <w:w w:val="100"/>
          <w:b/>
          <w:bCs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0"/>
          <w:w w:val="100"/>
          <w:b/>
          <w:bCs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1"/>
          <w:w w:val="100"/>
          <w:b/>
          <w:bCs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1"/>
          <w:w w:val="100"/>
          <w:b/>
          <w:bCs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3"/>
          <w:w w:val="100"/>
          <w:b/>
          <w:bCs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0"/>
          <w:w w:val="100"/>
          <w:b/>
          <w:bCs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6"/>
          <w:w w:val="100"/>
          <w:b/>
          <w:bCs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1"/>
          <w:w w:val="100"/>
          <w:b/>
          <w:bCs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2"/>
          <w:w w:val="100"/>
          <w:b/>
          <w:bCs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2"/>
          <w:w w:val="100"/>
          <w:b/>
          <w:bCs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0"/>
          <w:w w:val="100"/>
          <w:b/>
          <w:bCs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1"/>
          <w:w w:val="100"/>
          <w:b/>
          <w:bCs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0"/>
          <w:w w:val="100"/>
          <w:b/>
          <w:bCs/>
        </w:rPr>
        <w:t>iat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1"/>
          <w:w w:val="100"/>
          <w:b/>
          <w:bCs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0"/>
          <w:w w:val="100"/>
          <w:b/>
          <w:bCs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12"/>
          <w:w w:val="100"/>
          <w:b/>
          <w:bCs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1"/>
          <w:w w:val="99"/>
          <w:b/>
          <w:bCs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0"/>
          <w:w w:val="99"/>
          <w:b/>
          <w:bCs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2"/>
          <w:w w:val="99"/>
          <w:b/>
          <w:bCs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0"/>
          <w:w w:val="99"/>
          <w:b/>
          <w:bCs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0"/>
          <w:w w:val="99"/>
          <w:b/>
          <w:bCs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1"/>
          <w:w w:val="100"/>
          <w:b/>
          <w:bCs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1"/>
          <w:w w:val="100"/>
          <w:b/>
          <w:bCs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3"/>
          <w:w w:val="100"/>
          <w:b/>
          <w:bCs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0"/>
          <w:w w:val="100"/>
          <w:b/>
          <w:bCs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1"/>
          <w:w w:val="100"/>
          <w:b/>
          <w:bCs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0"/>
          <w:w w:val="100"/>
          <w:b/>
          <w:bCs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9"/>
          <w:w w:val="100"/>
          <w:b/>
          <w:bCs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2"/>
          <w:w w:val="99"/>
          <w:b/>
          <w:bCs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1"/>
          <w:w w:val="99"/>
          <w:b/>
          <w:bCs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2"/>
          <w:w w:val="99"/>
          <w:b/>
          <w:bCs/>
        </w:rPr>
        <w:t>sk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2" w:after="0" w:line="240" w:lineRule="auto"/>
        <w:ind w:left="1990" w:right="1815"/>
        <w:jc w:val="center"/>
        <w:rPr>
          <w:rFonts w:ascii="BancoDoBrasil Textos Light" w:hAnsi="BancoDoBrasil Textos Light" w:cs="BancoDoBrasil Textos Light" w:eastAsia="BancoDoBrasil Textos Light"/>
          <w:sz w:val="20"/>
          <w:szCs w:val="20"/>
        </w:rPr>
      </w:pPr>
      <w:rPr/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R$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47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.1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6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99"/>
        </w:rPr>
        <w:t>b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99"/>
        </w:rPr>
        <w:t>il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2"/>
          <w:w w:val="99"/>
        </w:rPr>
        <w:t>l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99"/>
        </w:rPr>
        <w:t>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99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99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2075" w:right="1895"/>
        <w:jc w:val="center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0"/>
          <w:w w:val="100"/>
          <w:b/>
          <w:bCs/>
        </w:rPr>
        <w:t>Fee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4"/>
          <w:w w:val="100"/>
          <w:b/>
          <w:bCs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2"/>
          <w:w w:val="99"/>
          <w:b/>
          <w:bCs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1"/>
          <w:w w:val="99"/>
          <w:b/>
          <w:bCs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1"/>
          <w:w w:val="99"/>
          <w:b/>
          <w:bCs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0"/>
          <w:w w:val="99"/>
          <w:b/>
          <w:bCs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1"/>
          <w:w w:val="99"/>
          <w:b/>
          <w:bCs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0"/>
          <w:w w:val="99"/>
          <w:b/>
          <w:bCs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16" w:after="0" w:line="240" w:lineRule="auto"/>
        <w:ind w:left="1973" w:right="1793"/>
        <w:jc w:val="center"/>
        <w:rPr>
          <w:rFonts w:ascii="BancoDoBrasil Textos Light" w:hAnsi="BancoDoBrasil Textos Light" w:cs="BancoDoBrasil Textos Light" w:eastAsia="BancoDoBrasil Textos Light"/>
          <w:sz w:val="20"/>
          <w:szCs w:val="20"/>
        </w:rPr>
      </w:pPr>
      <w:rPr/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R$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2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6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.0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6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99"/>
        </w:rPr>
        <w:t>b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99"/>
        </w:rPr>
        <w:t>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99"/>
        </w:rPr>
        <w:t>lli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99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99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687" w:right="497"/>
        <w:jc w:val="center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0"/>
          <w:w w:val="100"/>
          <w:b/>
          <w:bCs/>
        </w:rPr>
        <w:t>Ad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1"/>
          <w:w w:val="100"/>
          <w:b/>
          <w:bCs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2"/>
          <w:w w:val="100"/>
          <w:b/>
          <w:bCs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1"/>
          <w:w w:val="100"/>
          <w:b/>
          <w:bCs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2"/>
          <w:w w:val="100"/>
          <w:b/>
          <w:bCs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1"/>
          <w:w w:val="100"/>
          <w:b/>
          <w:bCs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2"/>
          <w:w w:val="100"/>
          <w:b/>
          <w:bCs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1"/>
          <w:w w:val="100"/>
          <w:b/>
          <w:bCs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0"/>
          <w:w w:val="100"/>
          <w:b/>
          <w:bCs/>
        </w:rPr>
        <w:t>at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2"/>
          <w:w w:val="100"/>
          <w:b/>
          <w:bCs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1"/>
          <w:w w:val="100"/>
          <w:b/>
          <w:bCs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0"/>
          <w:w w:val="100"/>
          <w:b/>
          <w:bCs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15"/>
          <w:w w:val="100"/>
          <w:b/>
          <w:bCs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1"/>
          <w:w w:val="100"/>
          <w:b/>
          <w:bCs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1"/>
          <w:w w:val="100"/>
          <w:b/>
          <w:bCs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0"/>
          <w:w w:val="100"/>
          <w:b/>
          <w:bCs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3"/>
          <w:w w:val="100"/>
          <w:b/>
          <w:bCs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1"/>
          <w:w w:val="100"/>
          <w:b/>
          <w:bCs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0"/>
          <w:w w:val="100"/>
          <w:b/>
          <w:bCs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1"/>
          <w:w w:val="100"/>
          <w:b/>
          <w:bCs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1"/>
          <w:w w:val="100"/>
          <w:b/>
          <w:bCs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1"/>
          <w:w w:val="100"/>
          <w:b/>
          <w:bCs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1"/>
          <w:w w:val="100"/>
          <w:b/>
          <w:bCs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1"/>
          <w:w w:val="100"/>
          <w:b/>
          <w:bCs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0"/>
          <w:w w:val="100"/>
          <w:b/>
          <w:bCs/>
        </w:rPr>
        <w:t>el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13"/>
          <w:w w:val="100"/>
          <w:b/>
          <w:bCs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2"/>
          <w:w w:val="99"/>
          <w:b/>
          <w:bCs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2"/>
          <w:w w:val="99"/>
          <w:b/>
          <w:bCs/>
        </w:rPr>
        <w:t>x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1"/>
          <w:w w:val="99"/>
          <w:b/>
          <w:bCs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0"/>
          <w:w w:val="99"/>
          <w:b/>
          <w:bCs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1"/>
          <w:w w:val="99"/>
          <w:b/>
          <w:bCs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1"/>
          <w:w w:val="99"/>
          <w:b/>
          <w:bCs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0"/>
          <w:w w:val="99"/>
          <w:b/>
          <w:bCs/>
        </w:rPr>
        <w:t>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19" w:after="0" w:line="240" w:lineRule="auto"/>
        <w:ind w:left="1969" w:right="1791"/>
        <w:jc w:val="center"/>
        <w:rPr>
          <w:rFonts w:ascii="BancoDoBrasil Textos Light" w:hAnsi="BancoDoBrasil Textos Light" w:cs="BancoDoBrasil Textos Light" w:eastAsia="BancoDoBrasil Textos Light"/>
          <w:sz w:val="20"/>
          <w:szCs w:val="20"/>
        </w:rPr>
      </w:pPr>
      <w:rPr/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R$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3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0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2"/>
          <w:w w:val="100"/>
        </w:rPr>
        <w:t>.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8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5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99"/>
        </w:rPr>
        <w:t>b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99"/>
        </w:rPr>
        <w:t>illi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99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99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508" w:right="1291"/>
        <w:jc w:val="center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1"/>
          <w:w w:val="100"/>
          <w:b/>
          <w:bCs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1"/>
          <w:w w:val="100"/>
          <w:b/>
          <w:bCs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0"/>
          <w:w w:val="100"/>
          <w:b/>
          <w:bCs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1"/>
          <w:w w:val="100"/>
          <w:b/>
          <w:bCs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0"/>
          <w:w w:val="100"/>
          <w:b/>
          <w:bCs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1"/>
          <w:w w:val="100"/>
          <w:b/>
          <w:bCs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0"/>
          <w:w w:val="100"/>
          <w:b/>
          <w:bCs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7"/>
          <w:w w:val="100"/>
          <w:b/>
          <w:bCs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1"/>
          <w:w w:val="100"/>
          <w:b/>
          <w:bCs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0"/>
          <w:w w:val="100"/>
          <w:b/>
          <w:bCs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2"/>
          <w:w w:val="100"/>
          <w:b/>
          <w:bCs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0"/>
          <w:w w:val="100"/>
          <w:b/>
          <w:bCs/>
        </w:rPr>
        <w:t>qua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2"/>
          <w:w w:val="100"/>
          <w:b/>
          <w:bCs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0"/>
          <w:w w:val="100"/>
          <w:b/>
          <w:bCs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10"/>
          <w:w w:val="100"/>
          <w:b/>
          <w:bCs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1"/>
          <w:w w:val="99"/>
          <w:b/>
          <w:bCs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1"/>
          <w:w w:val="99"/>
          <w:b/>
          <w:bCs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2"/>
          <w:w w:val="99"/>
          <w:b/>
          <w:bCs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0"/>
          <w:w w:val="99"/>
          <w:b/>
          <w:bCs/>
        </w:rPr>
        <w:t>io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16" w:after="0" w:line="240" w:lineRule="auto"/>
        <w:ind w:left="2293" w:right="2076"/>
        <w:jc w:val="center"/>
        <w:rPr>
          <w:rFonts w:ascii="BancoDoBrasil Textos Light" w:hAnsi="BancoDoBrasil Textos Light" w:cs="BancoDoBrasil Textos Light" w:eastAsia="BancoDoBrasil Textos Light"/>
          <w:sz w:val="20"/>
          <w:szCs w:val="20"/>
        </w:rPr>
      </w:pPr>
      <w:rPr/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14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.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8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1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7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99"/>
        </w:rPr>
        <w:t>%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2125" w:right="1905"/>
        <w:jc w:val="center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1"/>
          <w:w w:val="100"/>
          <w:b/>
          <w:bCs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1"/>
          <w:w w:val="100"/>
          <w:b/>
          <w:bCs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1"/>
          <w:w w:val="100"/>
          <w:b/>
          <w:bCs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0"/>
          <w:w w:val="100"/>
          <w:b/>
          <w:bCs/>
        </w:rPr>
        <w:t>1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8"/>
          <w:w w:val="100"/>
          <w:b/>
          <w:bCs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1"/>
          <w:w w:val="99"/>
          <w:b/>
          <w:bCs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-1"/>
          <w:w w:val="99"/>
          <w:b/>
          <w:bCs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FFFFFF"/>
          <w:spacing w:val="0"/>
          <w:w w:val="99"/>
          <w:b/>
          <w:bCs/>
        </w:rPr>
        <w:t>tio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21" w:after="0" w:line="240" w:lineRule="auto"/>
        <w:ind w:left="2314" w:right="2095"/>
        <w:jc w:val="center"/>
        <w:rPr>
          <w:rFonts w:ascii="BancoDoBrasil Textos Light" w:hAnsi="BancoDoBrasil Textos Light" w:cs="BancoDoBrasil Textos Light" w:eastAsia="BancoDoBrasil Textos Light"/>
          <w:sz w:val="20"/>
          <w:szCs w:val="20"/>
        </w:rPr>
      </w:pPr>
      <w:rPr/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11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.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1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6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6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99"/>
        </w:rPr>
        <w:t>%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20" w:lineRule="auto"/>
        <w:ind w:left="412" w:right="-58"/>
        <w:jc w:val="both"/>
        <w:rPr>
          <w:rFonts w:ascii="BancoDoBrasil Textos Light" w:hAnsi="BancoDoBrasil Textos Light" w:cs="BancoDoBrasil Textos Light" w:eastAsia="BancoDoBrasil Textos Light"/>
          <w:sz w:val="20"/>
          <w:szCs w:val="20"/>
        </w:rPr>
      </w:pPr>
      <w:rPr/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In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8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4"/>
          <w:w w:val="100"/>
        </w:rPr>
        <w:t>p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m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b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4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2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4"/>
          <w:w w:val="100"/>
        </w:rPr>
        <w:t>0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2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7"/>
          <w:w w:val="100"/>
        </w:rPr>
        <w:t>5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,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6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ur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8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1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7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hed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7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$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6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2.5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6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ri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5"/>
          <w:w w:val="100"/>
        </w:rPr>
        <w:t>l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l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n,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he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5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5"/>
          <w:w w:val="100"/>
        </w:rPr>
        <w:t>l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3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6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p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7"/>
          <w:w w:val="100"/>
        </w:rPr>
        <w:t>f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l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8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9"/>
          <w:w w:val="100"/>
        </w:rPr>
        <w:t>x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5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$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7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1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.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2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8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ri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5"/>
          <w:w w:val="100"/>
        </w:rPr>
        <w:t>l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l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4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wi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h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g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7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8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w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h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8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5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ss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4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4"/>
          <w:w w:val="100"/>
        </w:rPr>
        <w:t>l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l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99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99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99"/>
        </w:rPr>
        <w:t>g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99"/>
        </w:rPr>
        <w:t>me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99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99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99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99"/>
        </w:rPr>
        <w:t>,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0"/>
          <w:w w:val="99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whi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5"/>
          <w:w w:val="100"/>
        </w:rPr>
        <w:t>l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1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3"/>
          <w:w w:val="100"/>
        </w:rPr>
        <w:t>u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4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m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2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7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u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6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4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4"/>
          <w:w w:val="100"/>
        </w:rPr>
        <w:t>l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7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7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$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2"/>
          <w:w w:val="100"/>
        </w:rPr>
        <w:t>8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9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1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.3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5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b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5"/>
          <w:w w:val="100"/>
        </w:rPr>
        <w:t>l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l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.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000000"/>
          <w:spacing w:val="0"/>
          <w:w w:val="10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321" w:lineRule="auto"/>
        <w:ind w:left="412" w:right="-57"/>
        <w:jc w:val="both"/>
        <w:rPr>
          <w:rFonts w:ascii="BancoDoBrasil Textos Light" w:hAnsi="BancoDoBrasil Textos Light" w:cs="BancoDoBrasil Textos Light" w:eastAsia="BancoDoBrasil Textos Light"/>
          <w:sz w:val="20"/>
          <w:szCs w:val="20"/>
        </w:rPr>
      </w:pPr>
      <w:rPr/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In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4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m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f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7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m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3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fi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3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ial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4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medi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2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2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was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6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nf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5"/>
          <w:w w:val="100"/>
        </w:rPr>
        <w:t>l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uen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4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6"/>
          <w:w w:val="100"/>
        </w:rPr>
        <w:t>b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y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7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higher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5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fun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ng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8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3"/>
          <w:w w:val="100"/>
        </w:rPr>
        <w:t>x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p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,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ri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6"/>
          <w:w w:val="100"/>
        </w:rPr>
        <w:t>v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4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6"/>
          <w:w w:val="100"/>
        </w:rPr>
        <w:t>b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y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9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he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8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7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eas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6"/>
          <w:w w:val="100"/>
        </w:rPr>
        <w:t>v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5"/>
          <w:w w:val="100"/>
        </w:rPr>
        <w:t>l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ume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f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4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p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sits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and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4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h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rise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4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in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6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he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5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4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6"/>
          <w:w w:val="100"/>
        </w:rPr>
        <w:t>v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2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g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elic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2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2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4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8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and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9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he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9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7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7"/>
          <w:w w:val="100"/>
        </w:rPr>
        <w:t>f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7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4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2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4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.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These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8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ef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8"/>
          <w:w w:val="100"/>
        </w:rPr>
        <w:t>f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3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5"/>
          <w:w w:val="100"/>
        </w:rPr>
        <w:t>w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7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p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ia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5"/>
          <w:w w:val="100"/>
        </w:rPr>
        <w:t>l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2"/>
          <w:w w:val="100"/>
        </w:rPr>
        <w:t>l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y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3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f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2"/>
          <w:w w:val="100"/>
        </w:rPr>
        <w:t>f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3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6"/>
          <w:w w:val="100"/>
        </w:rPr>
        <w:t>b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y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8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he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6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g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7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6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w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h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3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f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8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he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6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5"/>
          <w:w w:val="100"/>
        </w:rPr>
        <w:t>l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8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p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5"/>
          <w:w w:val="100"/>
        </w:rPr>
        <w:t>f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l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and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4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g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4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f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7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m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4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u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ie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,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3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whi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h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4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p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siti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6"/>
          <w:w w:val="100"/>
        </w:rPr>
        <w:t>v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2"/>
          <w:w w:val="100"/>
        </w:rPr>
        <w:t>l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y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m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p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4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4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7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5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6"/>
          <w:w w:val="100"/>
        </w:rPr>
        <w:t>v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ues.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000000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321" w:lineRule="auto"/>
        <w:ind w:left="412" w:right="-54"/>
        <w:jc w:val="both"/>
        <w:rPr>
          <w:rFonts w:ascii="BancoDoBrasil Textos Light" w:hAnsi="BancoDoBrasil Textos Light" w:cs="BancoDoBrasil Textos Light" w:eastAsia="BancoDoBrasil Textos Light"/>
          <w:sz w:val="20"/>
          <w:szCs w:val="20"/>
        </w:rPr>
      </w:pPr>
      <w:rPr/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Inf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5"/>
          <w:w w:val="100"/>
        </w:rPr>
        <w:t>l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uen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4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6"/>
          <w:w w:val="100"/>
        </w:rPr>
        <w:t>b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y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1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he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6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w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9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p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7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6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v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is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ng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3"/>
          <w:w w:val="100"/>
        </w:rPr>
        <w:t>y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nam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7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u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8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6"/>
          <w:w w:val="100"/>
        </w:rPr>
        <w:t>b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y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6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7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5"/>
          <w:w w:val="100"/>
        </w:rPr>
        <w:t>l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u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0"/>
          <w:w w:val="100"/>
        </w:rPr>
        <w:t>4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0"/>
          <w:w w:val="100"/>
        </w:rPr>
        <w:t>,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9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6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100"/>
        </w:rPr>
        <w:t>6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/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2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1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,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9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8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3"/>
          <w:w w:val="100"/>
        </w:rPr>
        <w:t>x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p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3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4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5"/>
          <w:w w:val="100"/>
        </w:rPr>
        <w:t>l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ss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main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2"/>
          <w:w w:val="100"/>
        </w:rPr>
        <w:t>l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y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5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7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ef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5"/>
          <w:w w:val="100"/>
        </w:rPr>
        <w:t>l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3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4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he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7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7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se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in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8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linq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u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y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3"/>
          <w:w w:val="100"/>
        </w:rPr>
        <w:t>m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ng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42" w:lineRule="exact"/>
        <w:ind w:left="412" w:right="3270"/>
        <w:jc w:val="both"/>
        <w:rPr>
          <w:rFonts w:ascii="BancoDoBrasil Textos Light" w:hAnsi="BancoDoBrasil Textos Light" w:cs="BancoDoBrasil Textos Light" w:eastAsia="BancoDoBrasil Textos Light"/>
          <w:sz w:val="20"/>
          <w:szCs w:val="20"/>
        </w:rPr>
      </w:pPr>
      <w:rPr/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  <w:position w:val="-1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  <w:position w:val="-1"/>
        </w:rPr>
        <w:t>u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2"/>
          <w:w w:val="100"/>
          <w:position w:val="-1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  <w:position w:val="-1"/>
        </w:rPr>
        <w:t>al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4"/>
          <w:w w:val="100"/>
          <w:position w:val="-1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  <w:position w:val="-1"/>
        </w:rPr>
        <w:t>p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7"/>
          <w:w w:val="100"/>
          <w:position w:val="-1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  <w:position w:val="-1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  <w:position w:val="-1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  <w:position w:val="-1"/>
        </w:rPr>
        <w:t>uc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  <w:position w:val="-1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2"/>
          <w:w w:val="100"/>
          <w:position w:val="-1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  <w:position w:val="-1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  <w:position w:val="-1"/>
        </w:rPr>
        <w:t>.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17" w:after="0" w:line="320" w:lineRule="auto"/>
        <w:ind w:right="53"/>
        <w:jc w:val="both"/>
        <w:rPr>
          <w:rFonts w:ascii="BancoDoBrasil Textos Light" w:hAnsi="BancoDoBrasil Textos Light" w:cs="BancoDoBrasil Textos Light" w:eastAsia="BancoDoBrasil Textos Light"/>
          <w:sz w:val="20"/>
          <w:szCs w:val="20"/>
        </w:rPr>
      </w:pPr>
      <w:rPr/>
      <w:r>
        <w:rPr/>
        <w:br w:type="column"/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In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5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7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p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1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4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5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h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4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4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8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,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7"/>
          <w:w w:val="100"/>
        </w:rPr>
        <w:t>w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4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4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4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3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2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p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7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2"/>
          <w:w w:val="100"/>
        </w:rPr>
        <w:t>l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y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and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m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p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5"/>
          <w:w w:val="100"/>
        </w:rPr>
        <w:t>l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em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4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ef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5"/>
          <w:w w:val="100"/>
        </w:rPr>
        <w:t>f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3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6"/>
          <w:w w:val="100"/>
        </w:rPr>
        <w:t>v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mi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ig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2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2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m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u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6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,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7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p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ing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1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5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wif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3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2"/>
          <w:w w:val="100"/>
        </w:rPr>
        <w:t>l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y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5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and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1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is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4"/>
          <w:w w:val="100"/>
        </w:rPr>
        <w:t>v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2"/>
          <w:w w:val="100"/>
        </w:rPr>
        <w:t>l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24"/>
          <w:w w:val="100"/>
        </w:rPr>
        <w:t>y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.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4"/>
          <w:w w:val="100"/>
        </w:rPr>
        <w:t>W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7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7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5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v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is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5"/>
          <w:w w:val="100"/>
        </w:rPr>
        <w:t>l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5"/>
          <w:w w:val="100"/>
        </w:rPr>
        <w:t>l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3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5"/>
          <w:w w:val="100"/>
        </w:rPr>
        <w:t>w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k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f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4"/>
          <w:w w:val="100"/>
        </w:rPr>
        <w:t>l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6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5"/>
          <w:w w:val="100"/>
        </w:rPr>
        <w:t>w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s,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p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ri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ri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100"/>
        </w:rPr>
        <w:t>z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b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u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2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m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b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ased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4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6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h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5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7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il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m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2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ri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2"/>
          <w:w w:val="100"/>
        </w:rPr>
        <w:t>x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,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and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6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8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x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p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7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it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4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ss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ns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9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li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6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b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3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7"/>
          <w:w w:val="100"/>
        </w:rPr>
        <w:t>k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5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6"/>
          <w:w w:val="100"/>
        </w:rPr>
        <w:t>b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y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9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mi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ig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2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4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2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3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nd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g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u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2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2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4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1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f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3"/>
          <w:w w:val="100"/>
        </w:rPr>
        <w:t>u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s.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321" w:lineRule="auto"/>
        <w:ind w:right="53"/>
        <w:jc w:val="both"/>
        <w:rPr>
          <w:rFonts w:ascii="BancoDoBrasil Textos Light" w:hAnsi="BancoDoBrasil Textos Light" w:cs="BancoDoBrasil Textos Light" w:eastAsia="BancoDoBrasil Textos Light"/>
          <w:sz w:val="20"/>
          <w:szCs w:val="20"/>
        </w:rPr>
      </w:pPr>
      <w:rPr/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7"/>
          <w:w w:val="100"/>
        </w:rPr>
        <w:t>W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also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u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4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u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6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5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he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la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3"/>
          <w:w w:val="100"/>
        </w:rPr>
        <w:t>u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h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f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BB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5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7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eg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u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la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iza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8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g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7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8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,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in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32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7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4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wi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h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33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P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7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6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v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is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nal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7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5"/>
          <w:w w:val="100"/>
        </w:rPr>
        <w:t>M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u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6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9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1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,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4"/>
          <w:w w:val="100"/>
        </w:rPr>
        <w:t>3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1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100"/>
        </w:rPr>
        <w:t>4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/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100"/>
        </w:rPr>
        <w:t>2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0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2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7"/>
          <w:w w:val="100"/>
        </w:rPr>
        <w:t>5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,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f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7"/>
          <w:w w:val="100"/>
        </w:rPr>
        <w:t>f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eri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g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5"/>
          <w:w w:val="100"/>
        </w:rPr>
        <w:t>l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u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ns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3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4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9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5"/>
          <w:w w:val="100"/>
        </w:rPr>
        <w:t>l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2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,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3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7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eg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2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4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2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,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1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8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x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4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4"/>
          <w:w w:val="100"/>
        </w:rPr>
        <w:t>b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6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7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el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2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4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6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4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1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7"/>
          <w:w w:val="100"/>
        </w:rPr>
        <w:t>w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3"/>
          <w:w w:val="100"/>
        </w:rPr>
        <w:t>k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ing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7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p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al,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8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5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4"/>
          <w:w w:val="100"/>
        </w:rPr>
        <w:t>v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m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5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s,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and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P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Rs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5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(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2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u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2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al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5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P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7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u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4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7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4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3"/>
          <w:w w:val="100"/>
        </w:rPr>
        <w:t>)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.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320" w:lineRule="auto"/>
        <w:ind w:right="53"/>
        <w:jc w:val="both"/>
        <w:rPr>
          <w:rFonts w:ascii="BancoDoBrasil Textos Light" w:hAnsi="BancoDoBrasil Textos Light" w:cs="BancoDoBrasil Textos Light" w:eastAsia="BancoDoBrasil Textos Light"/>
          <w:sz w:val="20"/>
          <w:szCs w:val="20"/>
        </w:rPr>
      </w:pPr>
      <w:rPr/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7"/>
          <w:w w:val="100"/>
        </w:rPr>
        <w:t>W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9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ma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7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p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7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g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7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4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wi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h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8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7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é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4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2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3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2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2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3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b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alha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3"/>
          <w:w w:val="100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21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,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8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3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p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p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uni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y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7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4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7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6"/>
          <w:w w:val="100"/>
        </w:rPr>
        <w:t>v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2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sify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2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3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he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4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5"/>
          <w:w w:val="100"/>
        </w:rPr>
        <w:t>l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3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6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p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5"/>
          <w:w w:val="100"/>
        </w:rPr>
        <w:t>f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l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9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m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ix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3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and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hi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6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6"/>
          <w:w w:val="100"/>
        </w:rPr>
        <w:t>v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6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b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4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5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ris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6"/>
          <w:w w:val="100"/>
        </w:rPr>
        <w:t>k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-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7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u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9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2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2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8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.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000000"/>
          <w:spacing w:val="0"/>
          <w:w w:val="10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320" w:lineRule="auto"/>
        <w:ind w:right="53"/>
        <w:jc w:val="both"/>
        <w:rPr>
          <w:rFonts w:ascii="BancoDoBrasil Textos Light" w:hAnsi="BancoDoBrasil Textos Light" w:cs="BancoDoBrasil Textos Light" w:eastAsia="BancoDoBrasil Textos Light"/>
          <w:sz w:val="20"/>
          <w:szCs w:val="20"/>
        </w:rPr>
      </w:pPr>
      <w:rPr/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7"/>
          <w:w w:val="100"/>
        </w:rPr>
        <w:t>W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2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fur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her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5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7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g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h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9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he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4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98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98"/>
        </w:rPr>
        <w:t>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4"/>
          <w:w w:val="98"/>
        </w:rPr>
        <w:t>v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98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2"/>
          <w:w w:val="98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98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98"/>
        </w:rPr>
        <w:t>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98"/>
        </w:rPr>
        <w:t>fi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98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2"/>
          <w:w w:val="98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98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98"/>
        </w:rPr>
        <w:t>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98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98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98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f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v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4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7"/>
          <w:w w:val="100"/>
        </w:rPr>
        <w:t>f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8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in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2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m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2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,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5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wi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h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8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high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3"/>
          <w:w w:val="100"/>
        </w:rPr>
        <w:t>l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igh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in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9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f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3"/>
          <w:w w:val="100"/>
        </w:rPr>
        <w:t>u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nd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9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mana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g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m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,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iums,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3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nd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9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m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m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is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ns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f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5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m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8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u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2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2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,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p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si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6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p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lans,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8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and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3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p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al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z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2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p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5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u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4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s,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em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2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2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ing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yne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7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g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y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9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and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2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m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p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5"/>
          <w:w w:val="100"/>
        </w:rPr>
        <w:t>l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m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y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wi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h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he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5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m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p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3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ni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9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in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ur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ng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4"/>
          <w:w w:val="100"/>
        </w:rPr>
        <w:t>l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me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2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4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.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321" w:lineRule="auto"/>
        <w:ind w:right="54"/>
        <w:jc w:val="both"/>
        <w:rPr>
          <w:rFonts w:ascii="BancoDoBrasil Textos Light" w:hAnsi="BancoDoBrasil Textos Light" w:cs="BancoDoBrasil Textos Light" w:eastAsia="BancoDoBrasil Textos Light"/>
          <w:sz w:val="20"/>
          <w:szCs w:val="20"/>
        </w:rPr>
      </w:pPr>
      <w:rPr/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mi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ist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2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2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6"/>
          <w:w w:val="100"/>
        </w:rPr>
        <w:t>v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8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x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p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4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7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eas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3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in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line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9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wi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h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6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he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4"/>
          <w:w w:val="100"/>
        </w:rPr>
        <w:t>l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7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f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1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p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2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2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,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7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ef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2"/>
          <w:w w:val="100"/>
        </w:rPr>
        <w:t>l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3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ing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hig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3"/>
          <w:w w:val="100"/>
        </w:rPr>
        <w:t>h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7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m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p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5"/>
          <w:w w:val="100"/>
        </w:rPr>
        <w:t>l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6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7"/>
          <w:w w:val="100"/>
        </w:rPr>
        <w:t>y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al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ries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8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3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nd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5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6"/>
          <w:w w:val="100"/>
        </w:rPr>
        <w:t>v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m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2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4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h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5"/>
          <w:w w:val="100"/>
        </w:rPr>
        <w:t>l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g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24"/>
          <w:w w:val="100"/>
        </w:rPr>
        <w:t>y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.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right="66"/>
        <w:jc w:val="both"/>
        <w:rPr>
          <w:rFonts w:ascii="BancoDoBrasil Textos Light" w:hAnsi="BancoDoBrasil Textos Light" w:cs="BancoDoBrasil Textos Light" w:eastAsia="BancoDoBrasil Textos Light"/>
          <w:sz w:val="20"/>
          <w:szCs w:val="20"/>
        </w:rPr>
      </w:pPr>
      <w:rPr/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1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4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7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3"/>
          <w:w w:val="100"/>
        </w:rPr>
        <w:t>u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0"/>
          <w:w w:val="100"/>
        </w:rPr>
        <w:t>l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,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7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in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2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m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6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5"/>
          <w:w w:val="100"/>
        </w:rPr>
        <w:t>f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he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2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fi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2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st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7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ne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m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hs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5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f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000000"/>
          <w:spacing w:val="0"/>
          <w:w w:val="100"/>
        </w:rPr>
      </w:r>
    </w:p>
    <w:p>
      <w:pPr>
        <w:spacing w:before="86" w:after="0" w:line="321" w:lineRule="auto"/>
        <w:ind w:right="56"/>
        <w:jc w:val="both"/>
        <w:rPr>
          <w:rFonts w:ascii="BancoDoBrasil Textos Light" w:hAnsi="BancoDoBrasil Textos Light" w:cs="BancoDoBrasil Textos Light" w:eastAsia="BancoDoBrasil Textos Light"/>
          <w:sz w:val="20"/>
          <w:szCs w:val="20"/>
        </w:rPr>
      </w:pPr>
      <w:rPr/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100"/>
        </w:rPr>
        <w:t>2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4"/>
          <w:w w:val="100"/>
        </w:rPr>
        <w:t>0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25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8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7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hed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8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7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$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6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1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2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5"/>
          <w:w w:val="100"/>
        </w:rPr>
        <w:t>.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8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7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b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5"/>
          <w:w w:val="100"/>
        </w:rPr>
        <w:t>l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l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2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3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nd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8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v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4"/>
          <w:w w:val="100"/>
        </w:rPr>
        <w:t>l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ue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8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1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4"/>
          <w:w w:val="100"/>
        </w:rPr>
        <w:t>l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7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$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5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6"/>
          <w:w w:val="100"/>
        </w:rPr>
        <w:t>3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5"/>
          <w:w w:val="100"/>
        </w:rPr>
        <w:t>9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22"/>
          <w:w w:val="100"/>
        </w:rPr>
        <w:t>.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7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5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b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5"/>
          <w:w w:val="100"/>
        </w:rPr>
        <w:t>l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l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n,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5"/>
          <w:w w:val="100"/>
        </w:rPr>
        <w:t>l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u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ing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8"/>
          <w:w w:val="100"/>
        </w:rPr>
        <w:t>x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,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al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ries,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v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s,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and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her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4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m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p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s.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000000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321" w:lineRule="auto"/>
        <w:ind w:right="56"/>
        <w:jc w:val="both"/>
        <w:rPr>
          <w:rFonts w:ascii="BancoDoBrasil Textos Light" w:hAnsi="BancoDoBrasil Textos Light" w:cs="BancoDoBrasil Textos Light" w:eastAsia="BancoDoBrasil Textos Light"/>
          <w:sz w:val="20"/>
          <w:szCs w:val="20"/>
        </w:rPr>
      </w:pPr>
      <w:rPr/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The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1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7"/>
          <w:w w:val="100"/>
        </w:rPr>
        <w:t>y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ear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2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2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4"/>
          <w:w w:val="100"/>
        </w:rPr>
        <w:t>0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25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3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is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9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9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7"/>
          <w:w w:val="100"/>
        </w:rPr>
        <w:t>y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ear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2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f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3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jus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me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s,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2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mar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7"/>
          <w:w w:val="100"/>
        </w:rPr>
        <w:t>k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5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6"/>
          <w:w w:val="100"/>
        </w:rPr>
        <w:t>b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y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he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7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ili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f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9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ur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9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b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al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3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he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7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in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9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he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7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100"/>
        </w:rPr>
        <w:t>f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7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f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ha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5"/>
          <w:w w:val="100"/>
        </w:rPr>
        <w:t>l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5"/>
          <w:w w:val="100"/>
        </w:rPr>
        <w:t>l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nges.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4"/>
          <w:w w:val="100"/>
        </w:rPr>
        <w:t>W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8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4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4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2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7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p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b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2"/>
          <w:w w:val="100"/>
        </w:rPr>
        <w:t>l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y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4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4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1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3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7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l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eli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q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ue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24"/>
          <w:w w:val="100"/>
        </w:rPr>
        <w:t>y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,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g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2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2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4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5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6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w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8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b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us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ss,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4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3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nd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9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6"/>
          <w:w w:val="100"/>
        </w:rPr>
        <w:t>v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2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fy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7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5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6"/>
          <w:w w:val="100"/>
        </w:rPr>
        <w:t>v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ue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6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7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eams,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6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p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7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p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i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ng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9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Ban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5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d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2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B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2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2"/>
          <w:w w:val="100"/>
        </w:rPr>
        <w:t>s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il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4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7"/>
          <w:w w:val="100"/>
        </w:rPr>
        <w:t>f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a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3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n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8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w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g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7"/>
          <w:w w:val="100"/>
        </w:rPr>
        <w:t>r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8"/>
          <w:w w:val="100"/>
        </w:rPr>
        <w:t>o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w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1"/>
          <w:w w:val="100"/>
        </w:rPr>
        <w:t>t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h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8"/>
          <w:w w:val="100"/>
        </w:rPr>
        <w:t> 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4"/>
          <w:w w:val="100"/>
        </w:rPr>
        <w:t>y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"/>
          <w:w w:val="100"/>
        </w:rPr>
        <w:t>c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5"/>
          <w:w w:val="100"/>
        </w:rPr>
        <w:t>l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-12"/>
          <w:w w:val="100"/>
        </w:rPr>
        <w:t>e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FFFFFF"/>
          <w:spacing w:val="0"/>
          <w:w w:val="100"/>
        </w:rPr>
        <w:t>.</w:t>
      </w:r>
      <w:r>
        <w:rPr>
          <w:rFonts w:ascii="BancoDoBrasil Textos Light" w:hAnsi="BancoDoBrasil Textos Light" w:cs="BancoDoBrasil Textos Light" w:eastAsia="BancoDoBrasil Textos Light"/>
          <w:sz w:val="20"/>
          <w:szCs w:val="20"/>
          <w:color w:val="000000"/>
          <w:spacing w:val="0"/>
          <w:w w:val="100"/>
        </w:rPr>
      </w:r>
    </w:p>
    <w:p>
      <w:pPr>
        <w:jc w:val="both"/>
        <w:spacing w:after="0"/>
        <w:sectPr>
          <w:type w:val="continuous"/>
          <w:pgSz w:w="11920" w:h="16860"/>
          <w:pgMar w:top="1560" w:bottom="280" w:left="440" w:right="740"/>
          <w:cols w:num="2" w:equalWidth="0">
            <w:col w:w="5161" w:space="708"/>
            <w:col w:w="4871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.000009pt;margin-top:0pt;width:595.319998pt;height:842.039795pt;mso-position-horizontal-relative:page;mso-position-vertical-relative:page;z-index:-605" coordorigin="0,0" coordsize="11906,16841">
            <v:shape style="position:absolute;left:0;top:0;width:11906;height:16841" type="#_x0000_t75">
              <v:imagedata r:id="rId8" o:title=""/>
            </v:shape>
            <v:group style="position:absolute;left:10100;top:1258;width:135;height:134" coordorigin="10100,1258" coordsize="135,134">
              <v:shape style="position:absolute;left:10100;top:1258;width:135;height:134" coordorigin="10100,1258" coordsize="135,134" path="m10166,1258l10100,1300,10100,1392,10235,1305,10166,1258e" filled="t" fillcolor="#FBFB2F" stroked="f">
                <v:path arrowok="t"/>
                <v:fill/>
              </v:shape>
            </v:group>
            <v:group style="position:absolute;left:10100;top:913;width:663;height:480" coordorigin="10100,913" coordsize="663,480">
              <v:shape style="position:absolute;left:10100;top:913;width:663;height:480" coordorigin="10100,913" coordsize="663,480" path="m10493,913l10100,1173,10434,1392,10575,1298,10442,1298,10245,1166,10564,959,10493,913e" filled="t" fillcolor="#FBFB2F" stroked="f">
                <v:path arrowok="t"/>
                <v:fill/>
              </v:shape>
              <v:shape style="position:absolute;left:10100;top:913;width:663;height:480" coordorigin="10100,913" coordsize="663,480" path="m10626,1080l10463,1190,10532,1236,10442,1298,10575,1298,10763,1173,10626,1080e" filled="t" fillcolor="#FBFB2F" stroked="f">
                <v:path arrowok="t"/>
                <v:fill/>
              </v:shape>
            </v:group>
            <v:group style="position:absolute;left:10633;top:737;width:135;height:136" coordorigin="10633,737" coordsize="135,136">
              <v:shape style="position:absolute;left:10633;top:737;width:135;height:136" coordorigin="10633,737" coordsize="135,136" path="m10768,737l10633,823,10705,873,10768,832,10768,737e" filled="t" fillcolor="#FBFB2F" stroked="f">
                <v:path arrowok="t"/>
                <v:fill/>
              </v:shape>
            </v:group>
            <v:group style="position:absolute;left:10100;top:737;width:663;height:477" coordorigin="10100,737" coordsize="663,477">
              <v:shape style="position:absolute;left:10100;top:737;width:663;height:477" coordorigin="10100,737" coordsize="663,477" path="m10572,829l10425,829,10618,958,10304,1170,10371,1215,10763,955,10572,829e" filled="t" fillcolor="#FBFB2F" stroked="f">
                <v:path arrowok="t"/>
                <v:fill/>
              </v:shape>
              <v:shape style="position:absolute;left:10100;top:737;width:663;height:477" coordorigin="10100,737" coordsize="663,477" path="m10434,737l10100,952,10240,1045,10401,938,10333,889,10425,829,10572,829,10434,737e" filled="t" fillcolor="#FBFB2F" stroked="f">
                <v:path arrowok="t"/>
                <v:fill/>
              </v:shape>
            </v:group>
            <v:group style="position:absolute;left:871;top:8352;width:4495;height:1750" coordorigin="871,8352" coordsize="4495,1750">
              <v:shape style="position:absolute;left:871;top:8352;width:4495;height:1750" coordorigin="871,8352" coordsize="4495,1750" path="m871,8496l887,8431,928,8381,988,8354,5222,8352,5245,8354,5306,8379,5349,8427,5366,8492,5366,9958,5364,9981,5339,10042,5291,10085,5226,10102,1015,10102,992,10100,931,10075,888,10027,871,9962,871,8496xe" filled="f" stroked="t" strokeweight="1.5pt" strokecolor="#465EFF">
                <v:path arrowok="t"/>
              </v:shape>
              <v:shape style="position:absolute;left:929;top:8482;width:4380;height:1490" type="#_x0000_t75">
                <v:imagedata r:id="rId9" o:title=""/>
              </v:shape>
            </v:group>
            <v:group style="position:absolute;left:851;top:2892;width:4497;height:2214" coordorigin="851,2892" coordsize="4497,2214">
              <v:shape style="position:absolute;left:851;top:2892;width:4497;height:2214" coordorigin="851,2892" coordsize="4497,2214" path="m851,3041l866,2976,906,2925,965,2896,5199,2892,5222,2894,5283,2918,5327,2965,5347,3028,5348,4957,5346,4980,5322,5041,5275,5085,5212,5105,1000,5106,977,5104,916,5080,872,5033,852,4970,851,3041xe" filled="f" stroked="t" strokeweight="1.5pt" strokecolor="#465EFF">
                <v:path arrowok="t"/>
              </v:shape>
              <v:shape style="position:absolute;left:910;top:3024;width:4380;height:1951" type="#_x0000_t75">
                <v:imagedata r:id="rId10" o:title=""/>
              </v:shape>
            </v:group>
            <v:group style="position:absolute;left:851;top:5342;width:4496;height:2801" coordorigin="851,5342" coordsize="4496,2801">
              <v:shape style="position:absolute;left:851;top:5342;width:4496;height:2801" coordorigin="851,5342" coordsize="4496,2801" path="m851,5501l865,5435,904,5383,960,5350,5188,5342,5211,5344,5273,5367,5319,5412,5344,5473,5347,7984,5345,8007,5322,8069,5277,8115,5216,8140,1010,8143,987,8141,925,8118,878,8073,854,8012,851,5501xe" filled="f" stroked="t" strokeweight="1.5pt" strokecolor="#465EFF">
                <v:path arrowok="t"/>
              </v:shape>
              <v:shape style="position:absolute;left:912;top:5477;width:4373;height:2532" type="#_x0000_t75">
                <v:imagedata r:id="rId11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45" w:after="0" w:line="215" w:lineRule="auto"/>
        <w:ind w:left="412" w:right="62"/>
        <w:jc w:val="both"/>
        <w:rPr>
          <w:rFonts w:ascii="BancoDoBrasil Textos" w:hAnsi="BancoDoBrasil Textos" w:cs="BancoDoBrasil Textos" w:eastAsia="BancoDoBrasil Textos"/>
          <w:sz w:val="14"/>
          <w:szCs w:val="14"/>
        </w:rPr>
      </w:pPr>
      <w:rPr/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gi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in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J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3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ry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2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0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2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2"/>
          <w:w w:val="100"/>
        </w:rPr>
        <w:t>5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4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7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3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2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2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3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2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6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2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3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5"/>
          <w:w w:val="100"/>
        </w:rPr>
        <w:t>4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7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9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6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3"/>
          <w:w w:val="100"/>
        </w:rPr>
        <w:t>6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/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2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0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2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1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ich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if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99"/>
        </w:rPr>
        <w:t>a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2"/>
          <w:w w:val="99"/>
        </w:rPr>
        <w:t>c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2"/>
          <w:w w:val="99"/>
        </w:rPr>
        <w:t>c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3"/>
          <w:w w:val="99"/>
        </w:rPr>
        <w:t>o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99"/>
        </w:rPr>
        <w:t>u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2"/>
          <w:w w:val="99"/>
        </w:rPr>
        <w:t>n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99"/>
        </w:rPr>
        <w:t>t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2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2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fin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4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3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5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x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2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3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5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ri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in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is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2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4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4"/>
          <w:w w:val="99"/>
        </w:rPr>
        <w:t>r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2"/>
          <w:w w:val="99"/>
        </w:rPr>
        <w:t>e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99"/>
        </w:rPr>
        <w:t>g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99"/>
        </w:rPr>
        <w:t>u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99"/>
        </w:rPr>
        <w:t>l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99"/>
        </w:rPr>
        <w:t>a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99"/>
        </w:rPr>
        <w:t>t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99"/>
        </w:rPr>
        <w:t>i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99"/>
        </w:rPr>
        <w:t>o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99"/>
        </w:rPr>
        <w:t>n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2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in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6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ct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is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2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4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5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2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4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5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2"/>
          <w:w w:val="100"/>
        </w:rPr>
        <w:t>j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3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3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3"/>
          <w:w w:val="100"/>
        </w:rPr>
        <w:t>2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0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2"/>
          <w:w w:val="100"/>
        </w:rPr>
        <w:t>2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4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3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4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7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4"/>
          <w:w w:val="100"/>
        </w:rPr>
        <w:t>k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3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97"/>
        </w:rPr>
        <w:t>d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97"/>
        </w:rPr>
        <w:t>if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4"/>
          <w:w w:val="97"/>
        </w:rPr>
        <w:t>f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97"/>
        </w:rPr>
        <w:t>e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4"/>
          <w:w w:val="97"/>
        </w:rPr>
        <w:t>r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97"/>
        </w:rPr>
        <w:t>e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97"/>
        </w:rPr>
        <w:t>n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2"/>
          <w:w w:val="97"/>
        </w:rPr>
        <w:t>c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2"/>
          <w:w w:val="97"/>
        </w:rPr>
        <w:t>e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97"/>
        </w:rPr>
        <w:t>s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97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3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3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4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3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4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7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3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000000"/>
          <w:spacing w:val="0"/>
          <w:w w:val="100"/>
        </w:rPr>
      </w:r>
    </w:p>
    <w:p>
      <w:pPr>
        <w:jc w:val="both"/>
        <w:spacing w:after="0"/>
        <w:sectPr>
          <w:type w:val="continuous"/>
          <w:pgSz w:w="11920" w:h="16860"/>
          <w:pgMar w:top="1560" w:bottom="280" w:left="440" w:right="740"/>
        </w:sectPr>
      </w:pPr>
      <w:rPr/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499" w:lineRule="exact"/>
        <w:ind w:left="852" w:right="-20"/>
        <w:jc w:val="left"/>
        <w:rPr>
          <w:rFonts w:ascii="BancoDoBrasil Titulos" w:hAnsi="BancoDoBrasil Titulos" w:cs="BancoDoBrasil Titulos" w:eastAsia="BancoDoBrasil Titulos"/>
          <w:sz w:val="44"/>
          <w:szCs w:val="44"/>
        </w:rPr>
      </w:pPr>
      <w:rPr/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w w:val="99"/>
          <w:position w:val="-2"/>
        </w:rPr>
        <w:t>T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8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h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7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100"/>
          <w:position w:val="-2"/>
        </w:rPr>
        <w:t>e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79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m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7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a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7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i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7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100"/>
          <w:position w:val="-2"/>
        </w:rPr>
        <w:t>n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73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h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7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i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7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g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7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h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7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l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7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i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7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g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70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h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72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t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7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100"/>
          <w:position w:val="-2"/>
        </w:rPr>
        <w:t>s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77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o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75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100"/>
          <w:position w:val="-2"/>
        </w:rPr>
        <w:t>f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80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t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7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h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7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100"/>
          <w:position w:val="-2"/>
        </w:rPr>
        <w:t>e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77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p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8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e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8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r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7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i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7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o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8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100"/>
          <w:position w:val="-2"/>
        </w:rPr>
        <w:t>d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000000"/>
          <w:spacing w:val="0"/>
          <w:w w:val="100"/>
          <w:position w:val="0"/>
        </w:rPr>
      </w:r>
    </w:p>
    <w:p>
      <w:pPr>
        <w:spacing w:before="2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NumType w:start="2"/>
          <w:pgMar w:header="148" w:footer="660" w:top="840" w:bottom="840" w:left="0" w:right="0"/>
          <w:headerReference w:type="default" r:id="rId12"/>
          <w:footerReference w:type="default" r:id="rId13"/>
          <w:pgSz w:w="11920" w:h="16860"/>
        </w:sectPr>
      </w:pPr>
      <w:rPr/>
    </w:p>
    <w:p>
      <w:pPr>
        <w:spacing w:before="1" w:after="0" w:line="240" w:lineRule="auto"/>
        <w:ind w:left="852" w:right="-42"/>
        <w:jc w:val="both"/>
        <w:rPr>
          <w:rFonts w:ascii="BancoDoBrasil Textos Medium" w:hAnsi="BancoDoBrasil Textos Medium" w:cs="BancoDoBrasil Textos Medium" w:eastAsia="BancoDoBrasil Textos Medium"/>
          <w:sz w:val="28"/>
          <w:szCs w:val="28"/>
        </w:rPr>
      </w:pPr>
      <w:rPr/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</w:rPr>
        <w:t>C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5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12"/>
        </w:rPr>
        <w:t>r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</w:rPr>
        <w:t>é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3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</w:rPr>
        <w:t>d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5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</w:rPr>
        <w:t>i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4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</w:rPr>
        <w:t>t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51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o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       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65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d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5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o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       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44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15"/>
          <w:w w:val="100"/>
        </w:rPr>
        <w:t>T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r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51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a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3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b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50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a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3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l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6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h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4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a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3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d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5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o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8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r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000000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852" w:right="3392"/>
        <w:jc w:val="both"/>
        <w:rPr>
          <w:rFonts w:ascii="BancoDoBrasil Textos Medium" w:hAnsi="BancoDoBrasil Textos Medium" w:cs="BancoDoBrasil Textos Medium" w:eastAsia="BancoDoBrasil Textos Medium"/>
          <w:sz w:val="28"/>
          <w:szCs w:val="28"/>
        </w:rPr>
      </w:pPr>
      <w:rPr/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</w:rPr>
        <w:t>P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5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12"/>
        </w:rPr>
        <w:t>r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</w:rPr>
        <w:t>o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5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</w:rPr>
        <w:t>g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5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</w:rPr>
        <w:t>r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51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</w:rPr>
        <w:t>a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3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m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000000"/>
          <w:spacing w:val="0"/>
          <w:w w:val="100"/>
        </w:rPr>
      </w:r>
    </w:p>
    <w:p>
      <w:pPr>
        <w:spacing w:before="1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321" w:lineRule="auto"/>
        <w:ind w:left="852" w:right="-53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port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édi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9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(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6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k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)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$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6"/>
          <w:w w:val="100"/>
        </w:rPr>
        <w:t>9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.2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1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2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0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ctio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2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0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2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5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852" w:right="-42"/>
        <w:jc w:val="both"/>
        <w:rPr>
          <w:rFonts w:ascii="BancoDoBrasil Textos Medium" w:hAnsi="BancoDoBrasil Textos Medium" w:cs="BancoDoBrasil Textos Medium" w:eastAsia="BancoDoBrasil Textos Medium"/>
          <w:sz w:val="28"/>
          <w:szCs w:val="28"/>
        </w:rPr>
      </w:pPr>
      <w:rPr/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</w:rPr>
        <w:t>B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6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B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  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7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i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4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n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  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8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t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3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h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4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e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  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9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16"/>
          <w:w w:val="100"/>
        </w:rPr>
        <w:t>C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e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6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n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9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t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3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r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51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a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3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l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  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9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B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6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a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6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n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4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k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  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7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o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8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f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000000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852" w:right="631"/>
        <w:jc w:val="both"/>
        <w:rPr>
          <w:rFonts w:ascii="BancoDoBrasil Textos Medium" w:hAnsi="BancoDoBrasil Textos Medium" w:cs="BancoDoBrasil Textos Medium" w:eastAsia="BancoDoBrasil Textos Medium"/>
          <w:sz w:val="28"/>
          <w:szCs w:val="28"/>
        </w:rPr>
      </w:pPr>
      <w:rPr/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</w:rPr>
        <w:t>B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6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</w:rPr>
        <w:t>r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51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</w:rPr>
        <w:t>a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3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</w:rPr>
        <w:t>z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5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</w:rPr>
        <w:t>i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4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l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47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16"/>
          <w:w w:val="100"/>
        </w:rPr>
        <w:t>C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o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5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m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4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p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5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l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6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a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3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i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4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17"/>
          <w:w w:val="100"/>
        </w:rPr>
        <w:t>n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t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3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s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47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R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8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a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3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n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4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k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5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i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4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n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4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g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000000"/>
          <w:spacing w:val="0"/>
          <w:w w:val="100"/>
        </w:rPr>
      </w:r>
    </w:p>
    <w:p>
      <w:pPr>
        <w:spacing w:before="1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320" w:lineRule="auto"/>
        <w:ind w:left="852" w:right="-58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6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13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q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ion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k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wi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cing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our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x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852" w:right="104"/>
        <w:jc w:val="both"/>
        <w:rPr>
          <w:rFonts w:ascii="BancoDoBrasil Textos Medium" w:hAnsi="BancoDoBrasil Textos Medium" w:cs="BancoDoBrasil Textos Medium" w:eastAsia="BancoDoBrasil Textos Medium"/>
          <w:sz w:val="28"/>
          <w:szCs w:val="28"/>
        </w:rPr>
      </w:pPr>
      <w:rPr/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</w:rPr>
        <w:t>E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5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</w:rPr>
        <w:t>s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9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</w:rPr>
        <w:t>t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3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</w:rPr>
        <w:t>i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4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15"/>
          <w:w w:val="100"/>
        </w:rPr>
        <w:t>l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o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46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S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4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e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3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g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7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m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4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e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3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n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9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t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45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16"/>
          <w:w w:val="100"/>
        </w:rPr>
        <w:t>R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e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3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p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5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o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8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s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4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i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6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t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3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i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4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o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5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n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4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i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4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n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4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g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000000"/>
          <w:spacing w:val="0"/>
          <w:w w:val="100"/>
        </w:rPr>
      </w:r>
    </w:p>
    <w:p>
      <w:pPr>
        <w:spacing w:before="1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320" w:lineRule="auto"/>
        <w:ind w:left="852" w:right="-56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our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x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k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z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xp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oug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out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j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2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odu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egm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’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1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oje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x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xp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cti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x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2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5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%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ring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2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egy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ough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end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2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0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2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5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wi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lig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uch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—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wi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openi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city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é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852" w:right="2406"/>
        <w:jc w:val="both"/>
        <w:rPr>
          <w:rFonts w:ascii="BancoDoBrasil Textos Medium" w:hAnsi="BancoDoBrasil Textos Medium" w:cs="BancoDoBrasil Textos Medium" w:eastAsia="BancoDoBrasil Textos Medium"/>
          <w:sz w:val="28"/>
          <w:szCs w:val="28"/>
        </w:rPr>
      </w:pPr>
      <w:rPr/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</w:rPr>
        <w:t>P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5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</w:rPr>
        <w:t>i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4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x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49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w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5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i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4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t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3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h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48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I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5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m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6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a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3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g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5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e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000000"/>
          <w:spacing w:val="0"/>
          <w:w w:val="100"/>
        </w:rPr>
      </w:r>
    </w:p>
    <w:p>
      <w:pPr>
        <w:spacing w:before="1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320" w:lineRule="auto"/>
        <w:ind w:left="852" w:right="-53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6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xp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ix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rtif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ligen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k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ix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k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’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—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uch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per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ix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k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wri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1" w:after="0" w:line="319" w:lineRule="auto"/>
        <w:ind w:right="807"/>
        <w:jc w:val="both"/>
        <w:rPr>
          <w:rFonts w:ascii="BancoDoBrasil Textos Medium" w:hAnsi="BancoDoBrasil Textos Medium" w:cs="BancoDoBrasil Textos Medium" w:eastAsia="BancoDoBrasil Textos Medium"/>
          <w:sz w:val="28"/>
          <w:szCs w:val="28"/>
        </w:rPr>
      </w:pPr>
      <w:rPr/>
      <w:r>
        <w:rPr/>
        <w:br w:type="column"/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</w:rPr>
        <w:t>B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6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B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 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10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C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5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a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3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s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4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h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 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11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f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7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12"/>
          <w:w w:val="100"/>
        </w:rPr>
        <w:t>r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o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5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m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 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12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t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3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h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4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e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 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10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15"/>
          <w:w w:val="100"/>
        </w:rPr>
        <w:t>v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e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3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r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4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y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 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10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f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7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i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4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r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51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s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9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t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s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9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t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51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e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3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p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8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s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000000"/>
          <w:spacing w:val="0"/>
          <w:w w:val="100"/>
        </w:rPr>
      </w:r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320" w:lineRule="auto"/>
        <w:ind w:right="794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6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xp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get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udi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our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wi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oung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—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0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7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odu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95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95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9"/>
          <w:w w:val="95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95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95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95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0"/>
          <w:w w:val="95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lig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wi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ili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k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eir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chi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’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ion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3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320" w:lineRule="auto"/>
        <w:ind w:right="808"/>
        <w:jc w:val="both"/>
        <w:rPr>
          <w:rFonts w:ascii="BancoDoBrasil Textos Medium" w:hAnsi="BancoDoBrasil Textos Medium" w:cs="BancoDoBrasil Textos Medium" w:eastAsia="BancoDoBrasil Textos Medium"/>
          <w:sz w:val="27"/>
          <w:szCs w:val="27"/>
        </w:rPr>
      </w:pPr>
      <w:rPr/>
      <w:r>
        <w:rPr>
          <w:rFonts w:ascii="BancoDoBrasil Textos Medium" w:hAnsi="BancoDoBrasil Textos Medium" w:cs="BancoDoBrasil Textos Medium" w:eastAsia="BancoDoBrasil Textos Medium"/>
          <w:sz w:val="27"/>
          <w:szCs w:val="27"/>
          <w:color w:val="465EFF"/>
        </w:rPr>
        <w:t>C</w:t>
      </w:r>
      <w:r>
        <w:rPr>
          <w:rFonts w:ascii="BancoDoBrasil Textos Medium" w:hAnsi="BancoDoBrasil Textos Medium" w:cs="BancoDoBrasil Textos Medium" w:eastAsia="BancoDoBrasil Textos Medium"/>
          <w:sz w:val="27"/>
          <w:szCs w:val="27"/>
          <w:color w:val="465EFF"/>
          <w:spacing w:val="-49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7"/>
          <w:szCs w:val="27"/>
          <w:color w:val="465EFF"/>
          <w:spacing w:val="0"/>
        </w:rPr>
        <w:t>o</w:t>
      </w:r>
      <w:r>
        <w:rPr>
          <w:rFonts w:ascii="BancoDoBrasil Textos Medium" w:hAnsi="BancoDoBrasil Textos Medium" w:cs="BancoDoBrasil Textos Medium" w:eastAsia="BancoDoBrasil Textos Medium"/>
          <w:sz w:val="27"/>
          <w:szCs w:val="27"/>
          <w:color w:val="465EFF"/>
          <w:spacing w:val="-44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7"/>
          <w:szCs w:val="27"/>
          <w:color w:val="465EFF"/>
          <w:spacing w:val="0"/>
        </w:rPr>
        <w:t>o</w:t>
      </w:r>
      <w:r>
        <w:rPr>
          <w:rFonts w:ascii="BancoDoBrasil Textos Medium" w:hAnsi="BancoDoBrasil Textos Medium" w:cs="BancoDoBrasil Textos Medium" w:eastAsia="BancoDoBrasil Textos Medium"/>
          <w:sz w:val="27"/>
          <w:szCs w:val="27"/>
          <w:color w:val="465EFF"/>
          <w:spacing w:val="-41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7"/>
          <w:szCs w:val="27"/>
          <w:color w:val="465EFF"/>
          <w:spacing w:val="0"/>
        </w:rPr>
        <w:t>p</w:t>
      </w:r>
      <w:r>
        <w:rPr>
          <w:rFonts w:ascii="BancoDoBrasil Textos Medium" w:hAnsi="BancoDoBrasil Textos Medium" w:cs="BancoDoBrasil Textos Medium" w:eastAsia="BancoDoBrasil Textos Medium"/>
          <w:sz w:val="27"/>
          <w:szCs w:val="27"/>
          <w:color w:val="465EFF"/>
          <w:spacing w:val="-41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7"/>
          <w:szCs w:val="27"/>
          <w:color w:val="465EFF"/>
          <w:spacing w:val="0"/>
        </w:rPr>
        <w:t>e</w:t>
      </w:r>
      <w:r>
        <w:rPr>
          <w:rFonts w:ascii="BancoDoBrasil Textos Medium" w:hAnsi="BancoDoBrasil Textos Medium" w:cs="BancoDoBrasil Textos Medium" w:eastAsia="BancoDoBrasil Textos Medium"/>
          <w:sz w:val="27"/>
          <w:szCs w:val="27"/>
          <w:color w:val="465EFF"/>
          <w:spacing w:val="-43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7"/>
          <w:szCs w:val="27"/>
          <w:color w:val="465EFF"/>
          <w:spacing w:val="0"/>
        </w:rPr>
        <w:t>r</w:t>
      </w:r>
      <w:r>
        <w:rPr>
          <w:rFonts w:ascii="BancoDoBrasil Textos Medium" w:hAnsi="BancoDoBrasil Textos Medium" w:cs="BancoDoBrasil Textos Medium" w:eastAsia="BancoDoBrasil Textos Medium"/>
          <w:sz w:val="27"/>
          <w:szCs w:val="27"/>
          <w:color w:val="465EFF"/>
          <w:spacing w:val="-49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7"/>
          <w:szCs w:val="27"/>
          <w:color w:val="465EFF"/>
          <w:spacing w:val="0"/>
        </w:rPr>
        <w:t>a</w:t>
      </w:r>
      <w:r>
        <w:rPr>
          <w:rFonts w:ascii="BancoDoBrasil Textos Medium" w:hAnsi="BancoDoBrasil Textos Medium" w:cs="BancoDoBrasil Textos Medium" w:eastAsia="BancoDoBrasil Textos Medium"/>
          <w:sz w:val="27"/>
          <w:szCs w:val="27"/>
          <w:color w:val="465EFF"/>
          <w:spacing w:val="-45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7"/>
          <w:szCs w:val="27"/>
          <w:color w:val="465EFF"/>
          <w:spacing w:val="0"/>
        </w:rPr>
        <w:t>t</w:t>
      </w:r>
      <w:r>
        <w:rPr>
          <w:rFonts w:ascii="BancoDoBrasil Textos Medium" w:hAnsi="BancoDoBrasil Textos Medium" w:cs="BancoDoBrasil Textos Medium" w:eastAsia="BancoDoBrasil Textos Medium"/>
          <w:sz w:val="27"/>
          <w:szCs w:val="27"/>
          <w:color w:val="465EFF"/>
          <w:spacing w:val="-44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7"/>
          <w:szCs w:val="27"/>
          <w:color w:val="465EFF"/>
          <w:spacing w:val="0"/>
        </w:rPr>
        <w:t>i</w:t>
      </w:r>
      <w:r>
        <w:rPr>
          <w:rFonts w:ascii="BancoDoBrasil Textos Medium" w:hAnsi="BancoDoBrasil Textos Medium" w:cs="BancoDoBrasil Textos Medium" w:eastAsia="BancoDoBrasil Textos Medium"/>
          <w:sz w:val="27"/>
          <w:szCs w:val="27"/>
          <w:color w:val="465EFF"/>
          <w:spacing w:val="-41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7"/>
          <w:szCs w:val="27"/>
          <w:color w:val="465EFF"/>
          <w:spacing w:val="0"/>
        </w:rPr>
        <w:t>o</w:t>
      </w:r>
      <w:r>
        <w:rPr>
          <w:rFonts w:ascii="BancoDoBrasil Textos Medium" w:hAnsi="BancoDoBrasil Textos Medium" w:cs="BancoDoBrasil Textos Medium" w:eastAsia="BancoDoBrasil Textos Medium"/>
          <w:sz w:val="27"/>
          <w:szCs w:val="27"/>
          <w:color w:val="465EFF"/>
          <w:spacing w:val="-44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7"/>
          <w:szCs w:val="27"/>
          <w:color w:val="465EFF"/>
          <w:spacing w:val="0"/>
          <w:w w:val="100"/>
        </w:rPr>
        <w:t>n</w:t>
      </w:r>
      <w:r>
        <w:rPr>
          <w:rFonts w:ascii="BancoDoBrasil Textos Medium" w:hAnsi="BancoDoBrasil Textos Medium" w:cs="BancoDoBrasil Textos Medium" w:eastAsia="BancoDoBrasil Textos Medium"/>
          <w:sz w:val="27"/>
          <w:szCs w:val="27"/>
          <w:color w:val="465EFF"/>
          <w:spacing w:val="0"/>
          <w:w w:val="100"/>
        </w:rPr>
        <w:t>   </w:t>
      </w:r>
      <w:r>
        <w:rPr>
          <w:rFonts w:ascii="BancoDoBrasil Textos Medium" w:hAnsi="BancoDoBrasil Textos Medium" w:cs="BancoDoBrasil Textos Medium" w:eastAsia="BancoDoBrasil Textos Medium"/>
          <w:sz w:val="27"/>
          <w:szCs w:val="27"/>
          <w:color w:val="465EFF"/>
          <w:spacing w:val="31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7"/>
          <w:szCs w:val="27"/>
          <w:color w:val="465EFF"/>
          <w:spacing w:val="12"/>
          <w:w w:val="100"/>
        </w:rPr>
        <w:t>A</w:t>
      </w:r>
      <w:r>
        <w:rPr>
          <w:rFonts w:ascii="BancoDoBrasil Textos Medium" w:hAnsi="BancoDoBrasil Textos Medium" w:cs="BancoDoBrasil Textos Medium" w:eastAsia="BancoDoBrasil Textos Medium"/>
          <w:sz w:val="27"/>
          <w:szCs w:val="27"/>
          <w:color w:val="465EFF"/>
          <w:spacing w:val="0"/>
          <w:w w:val="100"/>
        </w:rPr>
        <w:t>g</w:t>
      </w:r>
      <w:r>
        <w:rPr>
          <w:rFonts w:ascii="BancoDoBrasil Textos Medium" w:hAnsi="BancoDoBrasil Textos Medium" w:cs="BancoDoBrasil Textos Medium" w:eastAsia="BancoDoBrasil Textos Medium"/>
          <w:sz w:val="27"/>
          <w:szCs w:val="27"/>
          <w:color w:val="465EFF"/>
          <w:spacing w:val="-41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7"/>
          <w:szCs w:val="27"/>
          <w:color w:val="465EFF"/>
          <w:spacing w:val="14"/>
          <w:w w:val="100"/>
        </w:rPr>
        <w:t>r</w:t>
      </w:r>
      <w:r>
        <w:rPr>
          <w:rFonts w:ascii="BancoDoBrasil Textos Medium" w:hAnsi="BancoDoBrasil Textos Medium" w:cs="BancoDoBrasil Textos Medium" w:eastAsia="BancoDoBrasil Textos Medium"/>
          <w:sz w:val="27"/>
          <w:szCs w:val="27"/>
          <w:color w:val="465EFF"/>
          <w:spacing w:val="0"/>
          <w:w w:val="100"/>
        </w:rPr>
        <w:t>e</w:t>
      </w:r>
      <w:r>
        <w:rPr>
          <w:rFonts w:ascii="BancoDoBrasil Textos Medium" w:hAnsi="BancoDoBrasil Textos Medium" w:cs="BancoDoBrasil Textos Medium" w:eastAsia="BancoDoBrasil Textos Medium"/>
          <w:sz w:val="27"/>
          <w:szCs w:val="27"/>
          <w:color w:val="465EFF"/>
          <w:spacing w:val="-43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7"/>
          <w:szCs w:val="27"/>
          <w:color w:val="465EFF"/>
          <w:spacing w:val="0"/>
          <w:w w:val="100"/>
        </w:rPr>
        <w:t>e</w:t>
      </w:r>
      <w:r>
        <w:rPr>
          <w:rFonts w:ascii="BancoDoBrasil Textos Medium" w:hAnsi="BancoDoBrasil Textos Medium" w:cs="BancoDoBrasil Textos Medium" w:eastAsia="BancoDoBrasil Textos Medium"/>
          <w:sz w:val="27"/>
          <w:szCs w:val="27"/>
          <w:color w:val="465EFF"/>
          <w:spacing w:val="-43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7"/>
          <w:szCs w:val="27"/>
          <w:color w:val="465EFF"/>
          <w:spacing w:val="0"/>
          <w:w w:val="100"/>
        </w:rPr>
        <w:t>m</w:t>
      </w:r>
      <w:r>
        <w:rPr>
          <w:rFonts w:ascii="BancoDoBrasil Textos Medium" w:hAnsi="BancoDoBrasil Textos Medium" w:cs="BancoDoBrasil Textos Medium" w:eastAsia="BancoDoBrasil Textos Medium"/>
          <w:sz w:val="27"/>
          <w:szCs w:val="27"/>
          <w:color w:val="465EFF"/>
          <w:spacing w:val="-42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7"/>
          <w:szCs w:val="27"/>
          <w:color w:val="465EFF"/>
          <w:spacing w:val="0"/>
          <w:w w:val="100"/>
        </w:rPr>
        <w:t>e</w:t>
      </w:r>
      <w:r>
        <w:rPr>
          <w:rFonts w:ascii="BancoDoBrasil Textos Medium" w:hAnsi="BancoDoBrasil Textos Medium" w:cs="BancoDoBrasil Textos Medium" w:eastAsia="BancoDoBrasil Textos Medium"/>
          <w:sz w:val="27"/>
          <w:szCs w:val="27"/>
          <w:color w:val="465EFF"/>
          <w:spacing w:val="-43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7"/>
          <w:szCs w:val="27"/>
          <w:color w:val="465EFF"/>
          <w:spacing w:val="0"/>
          <w:w w:val="100"/>
        </w:rPr>
        <w:t>n</w:t>
      </w:r>
      <w:r>
        <w:rPr>
          <w:rFonts w:ascii="BancoDoBrasil Textos Medium" w:hAnsi="BancoDoBrasil Textos Medium" w:cs="BancoDoBrasil Textos Medium" w:eastAsia="BancoDoBrasil Textos Medium"/>
          <w:sz w:val="27"/>
          <w:szCs w:val="27"/>
          <w:color w:val="465EFF"/>
          <w:spacing w:val="-48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7"/>
          <w:szCs w:val="27"/>
          <w:color w:val="465EFF"/>
          <w:spacing w:val="0"/>
          <w:w w:val="100"/>
        </w:rPr>
        <w:t>t</w:t>
      </w:r>
      <w:r>
        <w:rPr>
          <w:rFonts w:ascii="BancoDoBrasil Textos Medium" w:hAnsi="BancoDoBrasil Textos Medium" w:cs="BancoDoBrasil Textos Medium" w:eastAsia="BancoDoBrasil Textos Medium"/>
          <w:sz w:val="27"/>
          <w:szCs w:val="27"/>
          <w:color w:val="465EFF"/>
          <w:spacing w:val="0"/>
          <w:w w:val="100"/>
        </w:rPr>
        <w:t>   </w:t>
      </w:r>
      <w:r>
        <w:rPr>
          <w:rFonts w:ascii="BancoDoBrasil Textos Medium" w:hAnsi="BancoDoBrasil Textos Medium" w:cs="BancoDoBrasil Textos Medium" w:eastAsia="BancoDoBrasil Textos Medium"/>
          <w:sz w:val="27"/>
          <w:szCs w:val="27"/>
          <w:color w:val="465EFF"/>
          <w:spacing w:val="38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7"/>
          <w:szCs w:val="27"/>
          <w:color w:val="465EFF"/>
          <w:spacing w:val="0"/>
          <w:w w:val="100"/>
        </w:rPr>
        <w:t>w</w:t>
      </w:r>
      <w:r>
        <w:rPr>
          <w:rFonts w:ascii="BancoDoBrasil Textos Medium" w:hAnsi="BancoDoBrasil Textos Medium" w:cs="BancoDoBrasil Textos Medium" w:eastAsia="BancoDoBrasil Textos Medium"/>
          <w:sz w:val="27"/>
          <w:szCs w:val="27"/>
          <w:color w:val="465EFF"/>
          <w:spacing w:val="-42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7"/>
          <w:szCs w:val="27"/>
          <w:color w:val="465EFF"/>
          <w:spacing w:val="0"/>
          <w:w w:val="100"/>
        </w:rPr>
        <w:t>i</w:t>
      </w:r>
      <w:r>
        <w:rPr>
          <w:rFonts w:ascii="BancoDoBrasil Textos Medium" w:hAnsi="BancoDoBrasil Textos Medium" w:cs="BancoDoBrasil Textos Medium" w:eastAsia="BancoDoBrasil Textos Medium"/>
          <w:sz w:val="27"/>
          <w:szCs w:val="27"/>
          <w:color w:val="465EFF"/>
          <w:spacing w:val="-44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7"/>
          <w:szCs w:val="27"/>
          <w:color w:val="465EFF"/>
          <w:spacing w:val="0"/>
          <w:w w:val="100"/>
        </w:rPr>
        <w:t>t</w:t>
      </w:r>
      <w:r>
        <w:rPr>
          <w:rFonts w:ascii="BancoDoBrasil Textos Medium" w:hAnsi="BancoDoBrasil Textos Medium" w:cs="BancoDoBrasil Textos Medium" w:eastAsia="BancoDoBrasil Textos Medium"/>
          <w:sz w:val="27"/>
          <w:szCs w:val="27"/>
          <w:color w:val="465EFF"/>
          <w:spacing w:val="-44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7"/>
          <w:szCs w:val="27"/>
          <w:color w:val="465EFF"/>
          <w:spacing w:val="0"/>
          <w:w w:val="100"/>
        </w:rPr>
        <w:t>h</w:t>
      </w:r>
      <w:r>
        <w:rPr>
          <w:rFonts w:ascii="BancoDoBrasil Textos Medium" w:hAnsi="BancoDoBrasil Textos Medium" w:cs="BancoDoBrasil Textos Medium" w:eastAsia="BancoDoBrasil Textos Medium"/>
          <w:sz w:val="27"/>
          <w:szCs w:val="27"/>
          <w:color w:val="465EFF"/>
          <w:spacing w:val="0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7"/>
          <w:szCs w:val="27"/>
          <w:color w:val="465EFF"/>
          <w:spacing w:val="0"/>
          <w:w w:val="100"/>
        </w:rPr>
        <w:t>t</w:t>
      </w:r>
      <w:r>
        <w:rPr>
          <w:rFonts w:ascii="BancoDoBrasil Textos Medium" w:hAnsi="BancoDoBrasil Textos Medium" w:cs="BancoDoBrasil Textos Medium" w:eastAsia="BancoDoBrasil Textos Medium"/>
          <w:sz w:val="27"/>
          <w:szCs w:val="27"/>
          <w:color w:val="465EFF"/>
          <w:spacing w:val="-41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7"/>
          <w:szCs w:val="27"/>
          <w:color w:val="465EFF"/>
          <w:spacing w:val="0"/>
          <w:w w:val="100"/>
        </w:rPr>
        <w:t>h</w:t>
      </w:r>
      <w:r>
        <w:rPr>
          <w:rFonts w:ascii="BancoDoBrasil Textos Medium" w:hAnsi="BancoDoBrasil Textos Medium" w:cs="BancoDoBrasil Textos Medium" w:eastAsia="BancoDoBrasil Textos Medium"/>
          <w:sz w:val="27"/>
          <w:szCs w:val="27"/>
          <w:color w:val="465EFF"/>
          <w:spacing w:val="-41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7"/>
          <w:szCs w:val="27"/>
          <w:color w:val="465EFF"/>
          <w:spacing w:val="0"/>
          <w:w w:val="100"/>
        </w:rPr>
        <w:t>e</w:t>
      </w:r>
      <w:r>
        <w:rPr>
          <w:rFonts w:ascii="BancoDoBrasil Textos Medium" w:hAnsi="BancoDoBrasil Textos Medium" w:cs="BancoDoBrasil Textos Medium" w:eastAsia="BancoDoBrasil Textos Medium"/>
          <w:sz w:val="27"/>
          <w:szCs w:val="27"/>
          <w:color w:val="465EFF"/>
          <w:spacing w:val="0"/>
          <w:w w:val="100"/>
        </w:rPr>
        <w:t>  </w:t>
      </w:r>
      <w:r>
        <w:rPr>
          <w:rFonts w:ascii="BancoDoBrasil Textos Medium" w:hAnsi="BancoDoBrasil Textos Medium" w:cs="BancoDoBrasil Textos Medium" w:eastAsia="BancoDoBrasil Textos Medium"/>
          <w:sz w:val="27"/>
          <w:szCs w:val="27"/>
          <w:color w:val="465EFF"/>
          <w:spacing w:val="13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7"/>
          <w:szCs w:val="27"/>
          <w:color w:val="465EFF"/>
          <w:spacing w:val="0"/>
          <w:w w:val="100"/>
        </w:rPr>
        <w:t>U</w:t>
      </w:r>
      <w:r>
        <w:rPr>
          <w:rFonts w:ascii="BancoDoBrasil Textos Medium" w:hAnsi="BancoDoBrasil Textos Medium" w:cs="BancoDoBrasil Textos Medium" w:eastAsia="BancoDoBrasil Textos Medium"/>
          <w:sz w:val="27"/>
          <w:szCs w:val="27"/>
          <w:color w:val="465EFF"/>
          <w:spacing w:val="-43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7"/>
          <w:szCs w:val="27"/>
          <w:color w:val="465EFF"/>
          <w:spacing w:val="0"/>
          <w:w w:val="100"/>
        </w:rPr>
        <w:t>n</w:t>
      </w:r>
      <w:r>
        <w:rPr>
          <w:rFonts w:ascii="BancoDoBrasil Textos Medium" w:hAnsi="BancoDoBrasil Textos Medium" w:cs="BancoDoBrasil Textos Medium" w:eastAsia="BancoDoBrasil Textos Medium"/>
          <w:sz w:val="27"/>
          <w:szCs w:val="27"/>
          <w:color w:val="465EFF"/>
          <w:spacing w:val="-41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7"/>
          <w:szCs w:val="27"/>
          <w:color w:val="465EFF"/>
          <w:spacing w:val="0"/>
          <w:w w:val="100"/>
        </w:rPr>
        <w:t>i</w:t>
      </w:r>
      <w:r>
        <w:rPr>
          <w:rFonts w:ascii="BancoDoBrasil Textos Medium" w:hAnsi="BancoDoBrasil Textos Medium" w:cs="BancoDoBrasil Textos Medium" w:eastAsia="BancoDoBrasil Textos Medium"/>
          <w:sz w:val="27"/>
          <w:szCs w:val="27"/>
          <w:color w:val="465EFF"/>
          <w:spacing w:val="-41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7"/>
          <w:szCs w:val="27"/>
          <w:color w:val="465EFF"/>
          <w:spacing w:val="0"/>
          <w:w w:val="100"/>
        </w:rPr>
        <w:t>t</w:t>
      </w:r>
      <w:r>
        <w:rPr>
          <w:rFonts w:ascii="BancoDoBrasil Textos Medium" w:hAnsi="BancoDoBrasil Textos Medium" w:cs="BancoDoBrasil Textos Medium" w:eastAsia="BancoDoBrasil Textos Medium"/>
          <w:sz w:val="27"/>
          <w:szCs w:val="27"/>
          <w:color w:val="465EFF"/>
          <w:spacing w:val="-49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7"/>
          <w:szCs w:val="27"/>
          <w:color w:val="465EFF"/>
          <w:spacing w:val="0"/>
          <w:w w:val="100"/>
        </w:rPr>
        <w:t>e</w:t>
      </w:r>
      <w:r>
        <w:rPr>
          <w:rFonts w:ascii="BancoDoBrasil Textos Medium" w:hAnsi="BancoDoBrasil Textos Medium" w:cs="BancoDoBrasil Textos Medium" w:eastAsia="BancoDoBrasil Textos Medium"/>
          <w:sz w:val="27"/>
          <w:szCs w:val="27"/>
          <w:color w:val="465EFF"/>
          <w:spacing w:val="-45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7"/>
          <w:szCs w:val="27"/>
          <w:color w:val="465EFF"/>
          <w:spacing w:val="0"/>
          <w:w w:val="100"/>
        </w:rPr>
        <w:t>d</w:t>
      </w:r>
      <w:r>
        <w:rPr>
          <w:rFonts w:ascii="BancoDoBrasil Textos Medium" w:hAnsi="BancoDoBrasil Textos Medium" w:cs="BancoDoBrasil Textos Medium" w:eastAsia="BancoDoBrasil Textos Medium"/>
          <w:sz w:val="27"/>
          <w:szCs w:val="27"/>
          <w:color w:val="465EFF"/>
          <w:spacing w:val="0"/>
          <w:w w:val="100"/>
        </w:rPr>
        <w:t>  </w:t>
      </w:r>
      <w:r>
        <w:rPr>
          <w:rFonts w:ascii="BancoDoBrasil Textos Medium" w:hAnsi="BancoDoBrasil Textos Medium" w:cs="BancoDoBrasil Textos Medium" w:eastAsia="BancoDoBrasil Textos Medium"/>
          <w:sz w:val="27"/>
          <w:szCs w:val="27"/>
          <w:color w:val="465EFF"/>
          <w:spacing w:val="14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7"/>
          <w:szCs w:val="27"/>
          <w:color w:val="465EFF"/>
          <w:spacing w:val="0"/>
          <w:w w:val="100"/>
        </w:rPr>
        <w:t>N</w:t>
      </w:r>
      <w:r>
        <w:rPr>
          <w:rFonts w:ascii="BancoDoBrasil Textos Medium" w:hAnsi="BancoDoBrasil Textos Medium" w:cs="BancoDoBrasil Textos Medium" w:eastAsia="BancoDoBrasil Textos Medium"/>
          <w:sz w:val="27"/>
          <w:szCs w:val="27"/>
          <w:color w:val="465EFF"/>
          <w:spacing w:val="-41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7"/>
          <w:szCs w:val="27"/>
          <w:color w:val="465EFF"/>
          <w:spacing w:val="0"/>
          <w:w w:val="100"/>
        </w:rPr>
        <w:t>a</w:t>
      </w:r>
      <w:r>
        <w:rPr>
          <w:rFonts w:ascii="BancoDoBrasil Textos Medium" w:hAnsi="BancoDoBrasil Textos Medium" w:cs="BancoDoBrasil Textos Medium" w:eastAsia="BancoDoBrasil Textos Medium"/>
          <w:sz w:val="27"/>
          <w:szCs w:val="27"/>
          <w:color w:val="465EFF"/>
          <w:spacing w:val="-45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7"/>
          <w:szCs w:val="27"/>
          <w:color w:val="465EFF"/>
          <w:spacing w:val="0"/>
          <w:w w:val="100"/>
        </w:rPr>
        <w:t>t</w:t>
      </w:r>
      <w:r>
        <w:rPr>
          <w:rFonts w:ascii="BancoDoBrasil Textos Medium" w:hAnsi="BancoDoBrasil Textos Medium" w:cs="BancoDoBrasil Textos Medium" w:eastAsia="BancoDoBrasil Textos Medium"/>
          <w:sz w:val="27"/>
          <w:szCs w:val="27"/>
          <w:color w:val="465EFF"/>
          <w:spacing w:val="-44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7"/>
          <w:szCs w:val="27"/>
          <w:color w:val="465EFF"/>
          <w:spacing w:val="0"/>
          <w:w w:val="100"/>
        </w:rPr>
        <w:t>i</w:t>
      </w:r>
      <w:r>
        <w:rPr>
          <w:rFonts w:ascii="BancoDoBrasil Textos Medium" w:hAnsi="BancoDoBrasil Textos Medium" w:cs="BancoDoBrasil Textos Medium" w:eastAsia="BancoDoBrasil Textos Medium"/>
          <w:sz w:val="27"/>
          <w:szCs w:val="27"/>
          <w:color w:val="465EFF"/>
          <w:spacing w:val="-41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7"/>
          <w:szCs w:val="27"/>
          <w:color w:val="465EFF"/>
          <w:spacing w:val="0"/>
          <w:w w:val="100"/>
        </w:rPr>
        <w:t>o</w:t>
      </w:r>
      <w:r>
        <w:rPr>
          <w:rFonts w:ascii="BancoDoBrasil Textos Medium" w:hAnsi="BancoDoBrasil Textos Medium" w:cs="BancoDoBrasil Textos Medium" w:eastAsia="BancoDoBrasil Textos Medium"/>
          <w:sz w:val="27"/>
          <w:szCs w:val="27"/>
          <w:color w:val="465EFF"/>
          <w:spacing w:val="-41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7"/>
          <w:szCs w:val="27"/>
          <w:color w:val="465EFF"/>
          <w:spacing w:val="0"/>
          <w:w w:val="100"/>
        </w:rPr>
        <w:t>n</w:t>
      </w:r>
      <w:r>
        <w:rPr>
          <w:rFonts w:ascii="BancoDoBrasil Textos Medium" w:hAnsi="BancoDoBrasil Textos Medium" w:cs="BancoDoBrasil Textos Medium" w:eastAsia="BancoDoBrasil Textos Medium"/>
          <w:sz w:val="27"/>
          <w:szCs w:val="27"/>
          <w:color w:val="465EFF"/>
          <w:spacing w:val="-43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7"/>
          <w:szCs w:val="27"/>
          <w:color w:val="465EFF"/>
          <w:spacing w:val="0"/>
          <w:w w:val="100"/>
        </w:rPr>
        <w:t>s</w:t>
      </w:r>
      <w:r>
        <w:rPr>
          <w:rFonts w:ascii="BancoDoBrasil Textos Medium" w:hAnsi="BancoDoBrasil Textos Medium" w:cs="BancoDoBrasil Textos Medium" w:eastAsia="BancoDoBrasil Textos Medium"/>
          <w:sz w:val="27"/>
          <w:szCs w:val="27"/>
          <w:color w:val="465EFF"/>
          <w:spacing w:val="0"/>
          <w:w w:val="100"/>
        </w:rPr>
        <w:t>  </w:t>
      </w:r>
      <w:r>
        <w:rPr>
          <w:rFonts w:ascii="BancoDoBrasil Textos Medium" w:hAnsi="BancoDoBrasil Textos Medium" w:cs="BancoDoBrasil Textos Medium" w:eastAsia="BancoDoBrasil Textos Medium"/>
          <w:sz w:val="27"/>
          <w:szCs w:val="27"/>
          <w:color w:val="465EFF"/>
          <w:spacing w:val="14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7"/>
          <w:szCs w:val="27"/>
          <w:color w:val="465EFF"/>
          <w:spacing w:val="0"/>
          <w:w w:val="100"/>
        </w:rPr>
        <w:t>F</w:t>
      </w:r>
      <w:r>
        <w:rPr>
          <w:rFonts w:ascii="BancoDoBrasil Textos Medium" w:hAnsi="BancoDoBrasil Textos Medium" w:cs="BancoDoBrasil Textos Medium" w:eastAsia="BancoDoBrasil Textos Medium"/>
          <w:sz w:val="27"/>
          <w:szCs w:val="27"/>
          <w:color w:val="465EFF"/>
          <w:spacing w:val="-47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7"/>
          <w:szCs w:val="27"/>
          <w:color w:val="465EFF"/>
          <w:spacing w:val="0"/>
          <w:w w:val="100"/>
        </w:rPr>
        <w:t>o</w:t>
      </w:r>
      <w:r>
        <w:rPr>
          <w:rFonts w:ascii="BancoDoBrasil Textos Medium" w:hAnsi="BancoDoBrasil Textos Medium" w:cs="BancoDoBrasil Textos Medium" w:eastAsia="BancoDoBrasil Textos Medium"/>
          <w:sz w:val="27"/>
          <w:szCs w:val="27"/>
          <w:color w:val="465EFF"/>
          <w:spacing w:val="-41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7"/>
          <w:szCs w:val="27"/>
          <w:color w:val="465EFF"/>
          <w:spacing w:val="0"/>
          <w:w w:val="100"/>
        </w:rPr>
        <w:t>o</w:t>
      </w:r>
      <w:r>
        <w:rPr>
          <w:rFonts w:ascii="BancoDoBrasil Textos Medium" w:hAnsi="BancoDoBrasil Textos Medium" w:cs="BancoDoBrasil Textos Medium" w:eastAsia="BancoDoBrasil Textos Medium"/>
          <w:sz w:val="27"/>
          <w:szCs w:val="27"/>
          <w:color w:val="465EFF"/>
          <w:spacing w:val="-44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7"/>
          <w:szCs w:val="27"/>
          <w:color w:val="465EFF"/>
          <w:spacing w:val="0"/>
          <w:w w:val="100"/>
        </w:rPr>
        <w:t>d</w:t>
      </w:r>
      <w:r>
        <w:rPr>
          <w:rFonts w:ascii="BancoDoBrasil Textos Medium" w:hAnsi="BancoDoBrasil Textos Medium" w:cs="BancoDoBrasil Textos Medium" w:eastAsia="BancoDoBrasil Textos Medium"/>
          <w:sz w:val="27"/>
          <w:szCs w:val="27"/>
          <w:color w:val="465EFF"/>
          <w:spacing w:val="0"/>
          <w:w w:val="100"/>
        </w:rPr>
        <w:t>  </w:t>
      </w:r>
      <w:r>
        <w:rPr>
          <w:rFonts w:ascii="BancoDoBrasil Textos Medium" w:hAnsi="BancoDoBrasil Textos Medium" w:cs="BancoDoBrasil Textos Medium" w:eastAsia="BancoDoBrasil Textos Medium"/>
          <w:sz w:val="27"/>
          <w:szCs w:val="27"/>
          <w:color w:val="465EFF"/>
          <w:spacing w:val="14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7"/>
          <w:szCs w:val="27"/>
          <w:color w:val="465EFF"/>
          <w:spacing w:val="0"/>
          <w:w w:val="100"/>
        </w:rPr>
        <w:t>a</w:t>
      </w:r>
      <w:r>
        <w:rPr>
          <w:rFonts w:ascii="BancoDoBrasil Textos Medium" w:hAnsi="BancoDoBrasil Textos Medium" w:cs="BancoDoBrasil Textos Medium" w:eastAsia="BancoDoBrasil Textos Medium"/>
          <w:sz w:val="27"/>
          <w:szCs w:val="27"/>
          <w:color w:val="465EFF"/>
          <w:spacing w:val="-43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7"/>
          <w:szCs w:val="27"/>
          <w:color w:val="465EFF"/>
          <w:spacing w:val="0"/>
          <w:w w:val="100"/>
        </w:rPr>
        <w:t>n</w:t>
      </w:r>
      <w:r>
        <w:rPr>
          <w:rFonts w:ascii="BancoDoBrasil Textos Medium" w:hAnsi="BancoDoBrasil Textos Medium" w:cs="BancoDoBrasil Textos Medium" w:eastAsia="BancoDoBrasil Textos Medium"/>
          <w:sz w:val="27"/>
          <w:szCs w:val="27"/>
          <w:color w:val="465EFF"/>
          <w:spacing w:val="-43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7"/>
          <w:szCs w:val="27"/>
          <w:color w:val="465EFF"/>
          <w:spacing w:val="0"/>
          <w:w w:val="100"/>
        </w:rPr>
        <w:t>d</w:t>
      </w:r>
      <w:r>
        <w:rPr>
          <w:rFonts w:ascii="BancoDoBrasil Textos Medium" w:hAnsi="BancoDoBrasil Textos Medium" w:cs="BancoDoBrasil Textos Medium" w:eastAsia="BancoDoBrasil Textos Medium"/>
          <w:sz w:val="27"/>
          <w:szCs w:val="27"/>
          <w:color w:val="465EFF"/>
          <w:spacing w:val="0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7"/>
          <w:szCs w:val="27"/>
          <w:color w:val="465EFF"/>
          <w:spacing w:val="14"/>
          <w:w w:val="100"/>
        </w:rPr>
        <w:t>A</w:t>
      </w:r>
      <w:r>
        <w:rPr>
          <w:rFonts w:ascii="BancoDoBrasil Textos Medium" w:hAnsi="BancoDoBrasil Textos Medium" w:cs="BancoDoBrasil Textos Medium" w:eastAsia="BancoDoBrasil Textos Medium"/>
          <w:sz w:val="27"/>
          <w:szCs w:val="27"/>
          <w:color w:val="465EFF"/>
          <w:spacing w:val="0"/>
          <w:w w:val="100"/>
        </w:rPr>
        <w:t>g</w:t>
      </w:r>
      <w:r>
        <w:rPr>
          <w:rFonts w:ascii="BancoDoBrasil Textos Medium" w:hAnsi="BancoDoBrasil Textos Medium" w:cs="BancoDoBrasil Textos Medium" w:eastAsia="BancoDoBrasil Textos Medium"/>
          <w:sz w:val="27"/>
          <w:szCs w:val="27"/>
          <w:color w:val="465EFF"/>
          <w:spacing w:val="-41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7"/>
          <w:szCs w:val="27"/>
          <w:color w:val="465EFF"/>
          <w:spacing w:val="0"/>
          <w:w w:val="100"/>
        </w:rPr>
        <w:t>r</w:t>
      </w:r>
      <w:r>
        <w:rPr>
          <w:rFonts w:ascii="BancoDoBrasil Textos Medium" w:hAnsi="BancoDoBrasil Textos Medium" w:cs="BancoDoBrasil Textos Medium" w:eastAsia="BancoDoBrasil Textos Medium"/>
          <w:sz w:val="27"/>
          <w:szCs w:val="27"/>
          <w:color w:val="465EFF"/>
          <w:spacing w:val="-42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7"/>
          <w:szCs w:val="27"/>
          <w:color w:val="465EFF"/>
          <w:spacing w:val="0"/>
          <w:w w:val="100"/>
        </w:rPr>
        <w:t>i</w:t>
      </w:r>
      <w:r>
        <w:rPr>
          <w:rFonts w:ascii="BancoDoBrasil Textos Medium" w:hAnsi="BancoDoBrasil Textos Medium" w:cs="BancoDoBrasil Textos Medium" w:eastAsia="BancoDoBrasil Textos Medium"/>
          <w:sz w:val="27"/>
          <w:szCs w:val="27"/>
          <w:color w:val="465EFF"/>
          <w:spacing w:val="-44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7"/>
          <w:szCs w:val="27"/>
          <w:color w:val="465EFF"/>
          <w:spacing w:val="0"/>
          <w:w w:val="100"/>
        </w:rPr>
        <w:t>c</w:t>
      </w:r>
      <w:r>
        <w:rPr>
          <w:rFonts w:ascii="BancoDoBrasil Textos Medium" w:hAnsi="BancoDoBrasil Textos Medium" w:cs="BancoDoBrasil Textos Medium" w:eastAsia="BancoDoBrasil Textos Medium"/>
          <w:sz w:val="27"/>
          <w:szCs w:val="27"/>
          <w:color w:val="465EFF"/>
          <w:spacing w:val="-41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7"/>
          <w:szCs w:val="27"/>
          <w:color w:val="465EFF"/>
          <w:spacing w:val="0"/>
          <w:w w:val="100"/>
        </w:rPr>
        <w:t>u</w:t>
      </w:r>
      <w:r>
        <w:rPr>
          <w:rFonts w:ascii="BancoDoBrasil Textos Medium" w:hAnsi="BancoDoBrasil Textos Medium" w:cs="BancoDoBrasil Textos Medium" w:eastAsia="BancoDoBrasil Textos Medium"/>
          <w:sz w:val="27"/>
          <w:szCs w:val="27"/>
          <w:color w:val="465EFF"/>
          <w:spacing w:val="-42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7"/>
          <w:szCs w:val="27"/>
          <w:color w:val="465EFF"/>
          <w:spacing w:val="6"/>
          <w:w w:val="100"/>
        </w:rPr>
        <w:t>l</w:t>
      </w:r>
      <w:r>
        <w:rPr>
          <w:rFonts w:ascii="BancoDoBrasil Textos Medium" w:hAnsi="BancoDoBrasil Textos Medium" w:cs="BancoDoBrasil Textos Medium" w:eastAsia="BancoDoBrasil Textos Medium"/>
          <w:sz w:val="27"/>
          <w:szCs w:val="27"/>
          <w:color w:val="465EFF"/>
          <w:spacing w:val="0"/>
          <w:w w:val="100"/>
        </w:rPr>
        <w:t>t</w:t>
      </w:r>
      <w:r>
        <w:rPr>
          <w:rFonts w:ascii="BancoDoBrasil Textos Medium" w:hAnsi="BancoDoBrasil Textos Medium" w:cs="BancoDoBrasil Textos Medium" w:eastAsia="BancoDoBrasil Textos Medium"/>
          <w:sz w:val="27"/>
          <w:szCs w:val="27"/>
          <w:color w:val="465EFF"/>
          <w:spacing w:val="-46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7"/>
          <w:szCs w:val="27"/>
          <w:color w:val="465EFF"/>
          <w:spacing w:val="0"/>
          <w:w w:val="100"/>
        </w:rPr>
        <w:t>u</w:t>
      </w:r>
      <w:r>
        <w:rPr>
          <w:rFonts w:ascii="BancoDoBrasil Textos Medium" w:hAnsi="BancoDoBrasil Textos Medium" w:cs="BancoDoBrasil Textos Medium" w:eastAsia="BancoDoBrasil Textos Medium"/>
          <w:sz w:val="27"/>
          <w:szCs w:val="27"/>
          <w:color w:val="465EFF"/>
          <w:spacing w:val="-42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7"/>
          <w:szCs w:val="27"/>
          <w:color w:val="465EFF"/>
          <w:spacing w:val="14"/>
          <w:w w:val="100"/>
        </w:rPr>
        <w:t>r</w:t>
      </w:r>
      <w:r>
        <w:rPr>
          <w:rFonts w:ascii="BancoDoBrasil Textos Medium" w:hAnsi="BancoDoBrasil Textos Medium" w:cs="BancoDoBrasil Textos Medium" w:eastAsia="BancoDoBrasil Textos Medium"/>
          <w:sz w:val="27"/>
          <w:szCs w:val="27"/>
          <w:color w:val="465EFF"/>
          <w:spacing w:val="0"/>
          <w:w w:val="100"/>
        </w:rPr>
        <w:t>e</w:t>
      </w:r>
      <w:r>
        <w:rPr>
          <w:rFonts w:ascii="BancoDoBrasil Textos Medium" w:hAnsi="BancoDoBrasil Textos Medium" w:cs="BancoDoBrasil Textos Medium" w:eastAsia="BancoDoBrasil Textos Medium"/>
          <w:sz w:val="27"/>
          <w:szCs w:val="27"/>
          <w:color w:val="465EFF"/>
          <w:spacing w:val="46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7"/>
          <w:szCs w:val="27"/>
          <w:color w:val="465EFF"/>
          <w:spacing w:val="0"/>
          <w:w w:val="100"/>
        </w:rPr>
        <w:t>O</w:t>
      </w:r>
      <w:r>
        <w:rPr>
          <w:rFonts w:ascii="BancoDoBrasil Textos Medium" w:hAnsi="BancoDoBrasil Textos Medium" w:cs="BancoDoBrasil Textos Medium" w:eastAsia="BancoDoBrasil Textos Medium"/>
          <w:sz w:val="27"/>
          <w:szCs w:val="27"/>
          <w:color w:val="465EFF"/>
          <w:spacing w:val="-44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7"/>
          <w:szCs w:val="27"/>
          <w:color w:val="465EFF"/>
          <w:spacing w:val="14"/>
          <w:w w:val="100"/>
        </w:rPr>
        <w:t>r</w:t>
      </w:r>
      <w:r>
        <w:rPr>
          <w:rFonts w:ascii="BancoDoBrasil Textos Medium" w:hAnsi="BancoDoBrasil Textos Medium" w:cs="BancoDoBrasil Textos Medium" w:eastAsia="BancoDoBrasil Textos Medium"/>
          <w:sz w:val="27"/>
          <w:szCs w:val="27"/>
          <w:color w:val="465EFF"/>
          <w:spacing w:val="0"/>
          <w:w w:val="100"/>
        </w:rPr>
        <w:t>g</w:t>
      </w:r>
      <w:r>
        <w:rPr>
          <w:rFonts w:ascii="BancoDoBrasil Textos Medium" w:hAnsi="BancoDoBrasil Textos Medium" w:cs="BancoDoBrasil Textos Medium" w:eastAsia="BancoDoBrasil Textos Medium"/>
          <w:sz w:val="27"/>
          <w:szCs w:val="27"/>
          <w:color w:val="465EFF"/>
          <w:spacing w:val="-43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7"/>
          <w:szCs w:val="27"/>
          <w:color w:val="465EFF"/>
          <w:spacing w:val="0"/>
          <w:w w:val="100"/>
        </w:rPr>
        <w:t>a</w:t>
      </w:r>
      <w:r>
        <w:rPr>
          <w:rFonts w:ascii="BancoDoBrasil Textos Medium" w:hAnsi="BancoDoBrasil Textos Medium" w:cs="BancoDoBrasil Textos Medium" w:eastAsia="BancoDoBrasil Textos Medium"/>
          <w:sz w:val="27"/>
          <w:szCs w:val="27"/>
          <w:color w:val="465EFF"/>
          <w:spacing w:val="-43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7"/>
          <w:szCs w:val="27"/>
          <w:color w:val="465EFF"/>
          <w:spacing w:val="0"/>
          <w:w w:val="100"/>
        </w:rPr>
        <w:t>n</w:t>
      </w:r>
      <w:r>
        <w:rPr>
          <w:rFonts w:ascii="BancoDoBrasil Textos Medium" w:hAnsi="BancoDoBrasil Textos Medium" w:cs="BancoDoBrasil Textos Medium" w:eastAsia="BancoDoBrasil Textos Medium"/>
          <w:sz w:val="27"/>
          <w:szCs w:val="27"/>
          <w:color w:val="465EFF"/>
          <w:spacing w:val="-41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7"/>
          <w:szCs w:val="27"/>
          <w:color w:val="465EFF"/>
          <w:spacing w:val="0"/>
          <w:w w:val="100"/>
        </w:rPr>
        <w:t>i</w:t>
      </w:r>
      <w:r>
        <w:rPr>
          <w:rFonts w:ascii="BancoDoBrasil Textos Medium" w:hAnsi="BancoDoBrasil Textos Medium" w:cs="BancoDoBrasil Textos Medium" w:eastAsia="BancoDoBrasil Textos Medium"/>
          <w:sz w:val="27"/>
          <w:szCs w:val="27"/>
          <w:color w:val="465EFF"/>
          <w:spacing w:val="-41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7"/>
          <w:szCs w:val="27"/>
          <w:color w:val="465EFF"/>
          <w:spacing w:val="0"/>
          <w:w w:val="100"/>
        </w:rPr>
        <w:t>z</w:t>
      </w:r>
      <w:r>
        <w:rPr>
          <w:rFonts w:ascii="BancoDoBrasil Textos Medium" w:hAnsi="BancoDoBrasil Textos Medium" w:cs="BancoDoBrasil Textos Medium" w:eastAsia="BancoDoBrasil Textos Medium"/>
          <w:sz w:val="27"/>
          <w:szCs w:val="27"/>
          <w:color w:val="465EFF"/>
          <w:spacing w:val="-43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7"/>
          <w:szCs w:val="27"/>
          <w:color w:val="465EFF"/>
          <w:spacing w:val="0"/>
          <w:w w:val="100"/>
        </w:rPr>
        <w:t>a</w:t>
      </w:r>
      <w:r>
        <w:rPr>
          <w:rFonts w:ascii="BancoDoBrasil Textos Medium" w:hAnsi="BancoDoBrasil Textos Medium" w:cs="BancoDoBrasil Textos Medium" w:eastAsia="BancoDoBrasil Textos Medium"/>
          <w:sz w:val="27"/>
          <w:szCs w:val="27"/>
          <w:color w:val="465EFF"/>
          <w:spacing w:val="-45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7"/>
          <w:szCs w:val="27"/>
          <w:color w:val="465EFF"/>
          <w:spacing w:val="0"/>
          <w:w w:val="100"/>
        </w:rPr>
        <w:t>t</w:t>
      </w:r>
      <w:r>
        <w:rPr>
          <w:rFonts w:ascii="BancoDoBrasil Textos Medium" w:hAnsi="BancoDoBrasil Textos Medium" w:cs="BancoDoBrasil Textos Medium" w:eastAsia="BancoDoBrasil Textos Medium"/>
          <w:sz w:val="27"/>
          <w:szCs w:val="27"/>
          <w:color w:val="465EFF"/>
          <w:spacing w:val="-44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7"/>
          <w:szCs w:val="27"/>
          <w:color w:val="465EFF"/>
          <w:spacing w:val="0"/>
          <w:w w:val="100"/>
        </w:rPr>
        <w:t>i</w:t>
      </w:r>
      <w:r>
        <w:rPr>
          <w:rFonts w:ascii="BancoDoBrasil Textos Medium" w:hAnsi="BancoDoBrasil Textos Medium" w:cs="BancoDoBrasil Textos Medium" w:eastAsia="BancoDoBrasil Textos Medium"/>
          <w:sz w:val="27"/>
          <w:szCs w:val="27"/>
          <w:color w:val="465EFF"/>
          <w:spacing w:val="-41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7"/>
          <w:szCs w:val="27"/>
          <w:color w:val="465EFF"/>
          <w:spacing w:val="0"/>
          <w:w w:val="100"/>
        </w:rPr>
        <w:t>o</w:t>
      </w:r>
      <w:r>
        <w:rPr>
          <w:rFonts w:ascii="BancoDoBrasil Textos Medium" w:hAnsi="BancoDoBrasil Textos Medium" w:cs="BancoDoBrasil Textos Medium" w:eastAsia="BancoDoBrasil Textos Medium"/>
          <w:sz w:val="27"/>
          <w:szCs w:val="27"/>
          <w:color w:val="465EFF"/>
          <w:spacing w:val="-44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7"/>
          <w:szCs w:val="27"/>
          <w:color w:val="465EFF"/>
          <w:spacing w:val="0"/>
          <w:w w:val="100"/>
        </w:rPr>
        <w:t>n</w:t>
      </w:r>
      <w:r>
        <w:rPr>
          <w:rFonts w:ascii="BancoDoBrasil Textos Medium" w:hAnsi="BancoDoBrasil Textos Medium" w:cs="BancoDoBrasil Textos Medium" w:eastAsia="BancoDoBrasil Textos Medium"/>
          <w:sz w:val="27"/>
          <w:szCs w:val="27"/>
          <w:color w:val="465EFF"/>
          <w:spacing w:val="48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7"/>
          <w:szCs w:val="27"/>
          <w:color w:val="465EFF"/>
          <w:spacing w:val="0"/>
          <w:w w:val="100"/>
        </w:rPr>
        <w:t>(</w:t>
      </w:r>
      <w:r>
        <w:rPr>
          <w:rFonts w:ascii="BancoDoBrasil Textos Medium" w:hAnsi="BancoDoBrasil Textos Medium" w:cs="BancoDoBrasil Textos Medium" w:eastAsia="BancoDoBrasil Textos Medium"/>
          <w:sz w:val="27"/>
          <w:szCs w:val="27"/>
          <w:color w:val="465EFF"/>
          <w:spacing w:val="-43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7"/>
          <w:szCs w:val="27"/>
          <w:color w:val="465EFF"/>
          <w:spacing w:val="2"/>
          <w:w w:val="100"/>
        </w:rPr>
        <w:t>F</w:t>
      </w:r>
      <w:r>
        <w:rPr>
          <w:rFonts w:ascii="BancoDoBrasil Textos Medium" w:hAnsi="BancoDoBrasil Textos Medium" w:cs="BancoDoBrasil Textos Medium" w:eastAsia="BancoDoBrasil Textos Medium"/>
          <w:sz w:val="27"/>
          <w:szCs w:val="27"/>
          <w:color w:val="465EFF"/>
          <w:spacing w:val="9"/>
          <w:w w:val="100"/>
        </w:rPr>
        <w:t>A</w:t>
      </w:r>
      <w:r>
        <w:rPr>
          <w:rFonts w:ascii="BancoDoBrasil Textos Medium" w:hAnsi="BancoDoBrasil Textos Medium" w:cs="BancoDoBrasil Textos Medium" w:eastAsia="BancoDoBrasil Textos Medium"/>
          <w:sz w:val="27"/>
          <w:szCs w:val="27"/>
          <w:color w:val="465EFF"/>
          <w:spacing w:val="12"/>
          <w:w w:val="100"/>
        </w:rPr>
        <w:t>O</w:t>
      </w:r>
      <w:r>
        <w:rPr>
          <w:rFonts w:ascii="BancoDoBrasil Textos Medium" w:hAnsi="BancoDoBrasil Textos Medium" w:cs="BancoDoBrasil Textos Medium" w:eastAsia="BancoDoBrasil Textos Medium"/>
          <w:sz w:val="27"/>
          <w:szCs w:val="27"/>
          <w:color w:val="465EFF"/>
          <w:spacing w:val="0"/>
          <w:w w:val="100"/>
        </w:rPr>
        <w:t>)</w:t>
      </w:r>
      <w:r>
        <w:rPr>
          <w:rFonts w:ascii="BancoDoBrasil Textos Medium" w:hAnsi="BancoDoBrasil Textos Medium" w:cs="BancoDoBrasil Textos Medium" w:eastAsia="BancoDoBrasil Textos Medium"/>
          <w:sz w:val="27"/>
          <w:szCs w:val="27"/>
          <w:color w:val="000000"/>
          <w:spacing w:val="0"/>
          <w:w w:val="100"/>
        </w:rPr>
      </w:r>
    </w:p>
    <w:p>
      <w:pPr>
        <w:spacing w:before="9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321" w:lineRule="auto"/>
        <w:ind w:right="792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6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oop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ion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wi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6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edit,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ribb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our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ion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-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rbon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2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lig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wi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ent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(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)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ris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right="806"/>
        <w:jc w:val="both"/>
        <w:rPr>
          <w:rFonts w:ascii="BancoDoBrasil Textos Medium" w:hAnsi="BancoDoBrasil Textos Medium" w:cs="BancoDoBrasil Textos Medium" w:eastAsia="BancoDoBrasil Textos Medium"/>
          <w:sz w:val="28"/>
          <w:szCs w:val="28"/>
        </w:rPr>
      </w:pPr>
      <w:rPr/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</w:rPr>
        <w:t>D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5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</w:rPr>
        <w:t>i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4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</w:rPr>
        <w:t>g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5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</w:rPr>
        <w:t>i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4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</w:rPr>
        <w:t>t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8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</w:rPr>
        <w:t>a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3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l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   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66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15"/>
          <w:w w:val="100"/>
        </w:rPr>
        <w:t>T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15"/>
          <w:w w:val="100"/>
        </w:rPr>
        <w:t>r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a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3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n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4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s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7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9"/>
          <w:w w:val="100"/>
        </w:rPr>
        <w:t>f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o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5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r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4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m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4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a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8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t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6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i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4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o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5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n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    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21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12"/>
          <w:w w:val="100"/>
        </w:rPr>
        <w:t>f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o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8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r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000000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right="4754"/>
        <w:jc w:val="both"/>
        <w:rPr>
          <w:rFonts w:ascii="BancoDoBrasil Textos Medium" w:hAnsi="BancoDoBrasil Textos Medium" w:cs="BancoDoBrasil Textos Medium" w:eastAsia="BancoDoBrasil Textos Medium"/>
          <w:sz w:val="28"/>
          <w:szCs w:val="28"/>
        </w:rPr>
      </w:pPr>
      <w:rPr/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</w:rPr>
        <w:t>S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6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</w:rPr>
        <w:t>M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5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</w:rPr>
        <w:t>E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5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s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000000"/>
          <w:spacing w:val="0"/>
          <w:w w:val="100"/>
        </w:rPr>
      </w:r>
    </w:p>
    <w:p>
      <w:pPr>
        <w:spacing w:before="1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320" w:lineRule="auto"/>
        <w:ind w:right="789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6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digi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ion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wi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unch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gê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cia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2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9"/>
          <w:w w:val="100"/>
        </w:rPr>
        <w:t>J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1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0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0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%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z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ger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vi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cti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z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pport.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6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xp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z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wi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via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port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ches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ough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jc w:val="both"/>
        <w:spacing w:after="0"/>
        <w:sectPr>
          <w:type w:val="continuous"/>
          <w:pgSz w:w="11920" w:h="16860"/>
          <w:pgMar w:top="1560" w:bottom="280" w:left="0" w:right="0"/>
          <w:cols w:num="2" w:equalWidth="0">
            <w:col w:w="5603" w:space="705"/>
            <w:col w:w="5612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526" w:lineRule="exact"/>
        <w:ind w:left="852" w:right="7866"/>
        <w:jc w:val="both"/>
        <w:rPr>
          <w:rFonts w:ascii="BancoDoBrasil Titulos" w:hAnsi="BancoDoBrasil Titulos" w:cs="BancoDoBrasil Titulos" w:eastAsia="BancoDoBrasil Titulos"/>
          <w:sz w:val="44"/>
          <w:szCs w:val="44"/>
        </w:rPr>
      </w:pPr>
      <w:rPr/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w w:val="99"/>
        </w:rPr>
        <w:t>S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7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</w:rPr>
        <w:t>h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7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</w:rPr>
        <w:t>a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7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23"/>
          <w:w w:val="99"/>
        </w:rPr>
        <w:t>r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</w:rPr>
        <w:t>e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8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</w:rPr>
        <w:t>h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7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</w:rPr>
        <w:t>o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8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26"/>
          <w:w w:val="99"/>
        </w:rPr>
        <w:t>l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</w:rPr>
        <w:t>d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9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</w:rPr>
        <w:t>e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8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</w:rPr>
        <w:t>r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75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100"/>
        </w:rPr>
        <w:t>s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000000"/>
          <w:spacing w:val="0"/>
          <w:w w:val="100"/>
        </w:rPr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20" w:lineRule="auto"/>
        <w:ind w:left="852" w:right="796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6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1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6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eho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9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8"/>
          <w:w w:val="100"/>
        </w:rPr>
        <w:t>9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4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1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%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divid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3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end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our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eho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: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5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0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%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4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8"/>
          <w:w w:val="100"/>
        </w:rPr>
        <w:t>9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6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%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4"/>
          <w:w w:val="100"/>
        </w:rPr>
        <w:t>0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4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%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9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7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6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7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7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%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2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3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.3%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idi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(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S3)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2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8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5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%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x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-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iod.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S3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$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2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2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2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0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8"/>
          <w:w w:val="100"/>
        </w:rPr>
        <w:t>9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321" w:lineRule="auto"/>
        <w:ind w:left="852" w:right="794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1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k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ok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wi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k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et.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ybrid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oug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oge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utio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3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k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enci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’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1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9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ube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94" w:after="0" w:line="533" w:lineRule="exact"/>
        <w:ind w:left="852" w:right="2433"/>
        <w:jc w:val="both"/>
        <w:rPr>
          <w:rFonts w:ascii="BancoDoBrasil Titulos" w:hAnsi="BancoDoBrasil Titulos" w:cs="BancoDoBrasil Titulos" w:eastAsia="BancoDoBrasil Titulos"/>
          <w:sz w:val="44"/>
          <w:szCs w:val="44"/>
        </w:rPr>
      </w:pPr>
      <w:rPr/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w w:val="99"/>
          <w:position w:val="-3"/>
        </w:rPr>
        <w:t>S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72"/>
          <w:w w:val="100"/>
          <w:position w:val="-3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3"/>
        </w:rPr>
        <w:t>t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7"/>
          <w:w w:val="100"/>
          <w:position w:val="-3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3"/>
        </w:rPr>
        <w:t>r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77"/>
          <w:w w:val="100"/>
          <w:position w:val="-3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3"/>
        </w:rPr>
        <w:t>a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74"/>
          <w:w w:val="100"/>
          <w:position w:val="-3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3"/>
        </w:rPr>
        <w:t>t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77"/>
          <w:w w:val="100"/>
          <w:position w:val="-3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3"/>
        </w:rPr>
        <w:t>e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70"/>
          <w:w w:val="100"/>
          <w:position w:val="-3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3"/>
        </w:rPr>
        <w:t>g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3"/>
          <w:w w:val="100"/>
          <w:position w:val="-3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100"/>
          <w:position w:val="-3"/>
        </w:rPr>
        <w:t>y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73"/>
          <w:w w:val="100"/>
          <w:position w:val="-3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3"/>
        </w:rPr>
        <w:t>a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7"/>
          <w:w w:val="100"/>
          <w:position w:val="-3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3"/>
        </w:rPr>
        <w:t>n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8"/>
          <w:w w:val="100"/>
          <w:position w:val="-3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100"/>
          <w:position w:val="-3"/>
        </w:rPr>
        <w:t>d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76"/>
          <w:w w:val="100"/>
          <w:position w:val="-3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3"/>
        </w:rPr>
        <w:t>C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80"/>
          <w:w w:val="100"/>
          <w:position w:val="-3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3"/>
        </w:rPr>
        <w:t>o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8"/>
          <w:w w:val="100"/>
          <w:position w:val="-3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3"/>
        </w:rPr>
        <w:t>r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7"/>
          <w:w w:val="100"/>
          <w:position w:val="-3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3"/>
        </w:rPr>
        <w:t>p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71"/>
          <w:w w:val="100"/>
          <w:position w:val="-3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3"/>
        </w:rPr>
        <w:t>o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8"/>
          <w:w w:val="100"/>
          <w:position w:val="-3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3"/>
        </w:rPr>
        <w:t>r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77"/>
          <w:w w:val="100"/>
          <w:position w:val="-3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3"/>
        </w:rPr>
        <w:t>a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74"/>
          <w:w w:val="100"/>
          <w:position w:val="-3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3"/>
        </w:rPr>
        <w:t>t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77"/>
          <w:w w:val="100"/>
          <w:position w:val="-3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100"/>
          <w:position w:val="-3"/>
        </w:rPr>
        <w:t>e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79"/>
          <w:w w:val="100"/>
          <w:position w:val="-3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3"/>
        </w:rPr>
        <w:t>G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8"/>
          <w:w w:val="100"/>
          <w:position w:val="-3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25"/>
          <w:w w:val="99"/>
          <w:position w:val="-3"/>
        </w:rPr>
        <w:t>o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22"/>
          <w:w w:val="99"/>
          <w:position w:val="-3"/>
        </w:rPr>
        <w:t>v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3"/>
        </w:rPr>
        <w:t>e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8"/>
          <w:w w:val="100"/>
          <w:position w:val="-3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3"/>
        </w:rPr>
        <w:t>r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7"/>
          <w:w w:val="100"/>
          <w:position w:val="-3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3"/>
        </w:rPr>
        <w:t>n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8"/>
          <w:w w:val="100"/>
          <w:position w:val="-3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3"/>
        </w:rPr>
        <w:t>a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7"/>
          <w:w w:val="100"/>
          <w:position w:val="-3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3"/>
        </w:rPr>
        <w:t>n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8"/>
          <w:w w:val="100"/>
          <w:position w:val="-3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3"/>
        </w:rPr>
        <w:t>c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75"/>
          <w:w w:val="100"/>
          <w:position w:val="-3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100"/>
          <w:position w:val="-3"/>
        </w:rPr>
        <w:t>e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000000"/>
          <w:spacing w:val="0"/>
          <w:w w:val="100"/>
          <w:position w:val="0"/>
        </w:rPr>
      </w:r>
    </w:p>
    <w:p>
      <w:pPr>
        <w:spacing w:before="5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148" w:footer="660" w:top="840" w:bottom="840" w:left="0" w:right="0"/>
          <w:pgSz w:w="11920" w:h="16860"/>
        </w:sectPr>
      </w:pPr>
      <w:rPr/>
    </w:p>
    <w:p>
      <w:pPr>
        <w:spacing w:before="17" w:after="0" w:line="321" w:lineRule="auto"/>
        <w:ind w:left="852" w:right="-56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orpo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egy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(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)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doc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ects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our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2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our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vi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ion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utu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our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choi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de-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k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egi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3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ion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k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our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lities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defi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our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ctio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ough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rticip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ory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odo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321" w:lineRule="auto"/>
        <w:ind w:left="852" w:right="-56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ough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'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vi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3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2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9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52" w:lineRule="exact"/>
        <w:ind w:left="852" w:right="-48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2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0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2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5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—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2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0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2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9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ffir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our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86" w:after="0" w:line="321" w:lineRule="auto"/>
        <w:ind w:left="852" w:right="-54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our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eho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oci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2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wi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oci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vi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pon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ibi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2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digi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320" w:lineRule="auto"/>
        <w:ind w:left="852" w:right="-54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1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uniqu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—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dri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our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labo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chi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our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rni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2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vi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our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321" w:lineRule="auto"/>
        <w:ind w:left="852" w:right="-58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orp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k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is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ged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wi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ecti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rig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k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2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0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0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6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17" w:after="0" w:line="321" w:lineRule="auto"/>
        <w:ind w:right="792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/>
        <w:br w:type="column"/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3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’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egm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wi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orpo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321" w:lineRule="auto"/>
        <w:ind w:right="792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uctu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pri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ene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eho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'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g;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(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)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dvi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ory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99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99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99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99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99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99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99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99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99"/>
        </w:rPr>
        <w:t>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99"/>
        </w:rPr>
        <w:t>—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99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99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99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4"/>
          <w:w w:val="99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udit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(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)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;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9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eop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gibilit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1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pen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ion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(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);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k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pit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(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),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ech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ogy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ion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(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)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orpo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(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);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x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uncil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(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).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321" w:lineRule="auto"/>
        <w:ind w:right="794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(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),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ich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ets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ection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3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’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ffili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3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0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%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wi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rtic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1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8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7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’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3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’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gul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jc w:val="both"/>
        <w:spacing w:after="0"/>
        <w:sectPr>
          <w:type w:val="continuous"/>
          <w:pgSz w:w="11920" w:h="16860"/>
          <w:pgMar w:top="1560" w:bottom="280" w:left="0" w:right="0"/>
          <w:cols w:num="2" w:equalWidth="0">
            <w:col w:w="5602" w:space="706"/>
            <w:col w:w="5612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99" w:lineRule="exact"/>
        <w:ind w:left="852" w:right="-20"/>
        <w:jc w:val="left"/>
        <w:rPr>
          <w:rFonts w:ascii="BancoDoBrasil Titulos" w:hAnsi="BancoDoBrasil Titulos" w:cs="BancoDoBrasil Titulos" w:eastAsia="BancoDoBrasil Titulos"/>
          <w:sz w:val="44"/>
          <w:szCs w:val="44"/>
        </w:rPr>
      </w:pPr>
      <w:rPr/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5"/>
          <w:w w:val="99"/>
          <w:position w:val="-2"/>
        </w:rPr>
        <w:t>T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e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70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c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8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h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7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n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8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o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8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26"/>
          <w:w w:val="99"/>
          <w:position w:val="-2"/>
        </w:rPr>
        <w:t>l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o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70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g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3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100"/>
          <w:position w:val="-2"/>
        </w:rPr>
        <w:t>y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78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t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7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h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7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a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74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100"/>
          <w:position w:val="-2"/>
        </w:rPr>
        <w:t>t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55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21"/>
          <w:w w:val="99"/>
          <w:position w:val="-2"/>
        </w:rPr>
        <w:t>T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r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80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a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7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n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8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s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71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22"/>
          <w:w w:val="99"/>
          <w:position w:val="-2"/>
        </w:rPr>
        <w:t>f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o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8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r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7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m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9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100"/>
          <w:position w:val="-2"/>
        </w:rPr>
        <w:t>s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000000"/>
          <w:spacing w:val="0"/>
          <w:w w:val="100"/>
          <w:position w:val="0"/>
        </w:rPr>
      </w:r>
    </w:p>
    <w:p>
      <w:pPr>
        <w:spacing w:before="5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148" w:footer="660" w:top="840" w:bottom="840" w:left="0" w:right="0"/>
          <w:pgSz w:w="11920" w:h="16860"/>
        </w:sectPr>
      </w:pPr>
      <w:rPr/>
    </w:p>
    <w:p>
      <w:pPr>
        <w:spacing w:before="17" w:after="0" w:line="321" w:lineRule="auto"/>
        <w:ind w:left="852" w:right="-56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6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ech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digi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k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: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out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ctio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our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digi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321" w:lineRule="auto"/>
        <w:ind w:left="852" w:right="-58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6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ion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xp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odo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ogy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z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ion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(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MA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),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ich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3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3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und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2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2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0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0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0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wi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3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1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4"/>
          <w:w w:val="100"/>
        </w:rPr>
        <w:t>0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2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0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0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0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egic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uni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k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end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2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0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2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6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brin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ech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ogy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oge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ound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vi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k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lig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pri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’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ech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ogie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k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320" w:lineRule="auto"/>
        <w:ind w:left="852" w:right="-56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6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vi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3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ech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1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2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0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2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5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$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5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2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dri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uit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1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2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xi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ilit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1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uti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321" w:lineRule="auto"/>
        <w:ind w:left="852" w:right="-57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6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digi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uni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ion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wi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icip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98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98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98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98"/>
        </w:rPr>
        <w:t>utio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98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98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98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98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6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launc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ecta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á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cil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ich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—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uch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—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3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-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vi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6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bui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eneg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ion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ich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: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7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9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%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6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5%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ctio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ough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318" w:lineRule="auto"/>
        <w:ind w:left="852" w:right="-53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6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ctio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wi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4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9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7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oog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2" w:after="0" w:line="321" w:lineRule="auto"/>
        <w:ind w:left="852" w:right="-56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4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8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3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2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8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.5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cti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Individ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6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17" w:after="0" w:line="321" w:lineRule="auto"/>
        <w:ind w:right="792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/>
        <w:br w:type="column"/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ffi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our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3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utio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rtif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ligen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wi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obu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j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2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3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2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1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6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0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0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3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oged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—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8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0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0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—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-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k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xp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effici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2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321" w:lineRule="auto"/>
        <w:ind w:right="792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6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3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9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7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unique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wi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cti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ring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ough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pen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7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3%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7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3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9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ecti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our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cti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egy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but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3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’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gib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lig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our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egy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wi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pen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ich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ion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benef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ring,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cing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unc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6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8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0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320" w:lineRule="auto"/>
        <w:ind w:right="791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6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4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edition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3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k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“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0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ech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ogy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z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7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”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2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6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2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0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0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0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rticip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í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8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2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8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0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7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0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0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—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—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rib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1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3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k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edge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k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ring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wi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oci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utio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ech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ogy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our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effici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ion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digi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xp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upp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-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edge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ech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gic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utio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jc w:val="both"/>
        <w:spacing w:after="0"/>
        <w:sectPr>
          <w:type w:val="continuous"/>
          <w:pgSz w:w="11920" w:h="16860"/>
          <w:pgMar w:top="1560" w:bottom="280" w:left="0" w:right="0"/>
          <w:cols w:num="2" w:equalWidth="0">
            <w:col w:w="5601" w:space="708"/>
            <w:col w:w="5611"/>
          </w:cols>
        </w:sectPr>
      </w:pPr>
      <w:rPr/>
    </w:p>
    <w:p>
      <w:pPr>
        <w:spacing w:before="4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26" w:lineRule="exact"/>
        <w:ind w:left="852" w:right="-20"/>
        <w:jc w:val="left"/>
        <w:tabs>
          <w:tab w:pos="2760" w:val="left"/>
          <w:tab w:pos="7680" w:val="left"/>
          <w:tab w:pos="10140" w:val="left"/>
        </w:tabs>
        <w:rPr>
          <w:rFonts w:ascii="BancoDoBrasil Titulos" w:hAnsi="BancoDoBrasil Titulos" w:cs="BancoDoBrasil Titulos" w:eastAsia="BancoDoBrasil Titulos"/>
          <w:sz w:val="44"/>
          <w:szCs w:val="44"/>
        </w:rPr>
      </w:pPr>
      <w:rPr/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w w:val="99"/>
        </w:rPr>
        <w:t>E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7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</w:rPr>
        <w:t>S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75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100"/>
        </w:rPr>
        <w:t>G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100"/>
        </w:rPr>
        <w:tab/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</w:rPr>
        <w:t>(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8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</w:rPr>
        <w:t>E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70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</w:rPr>
        <w:t>n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77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</w:rPr>
        <w:t>v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7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</w:rPr>
        <w:t>i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70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23"/>
          <w:w w:val="99"/>
        </w:rPr>
        <w:t>r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</w:rPr>
        <w:t>o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8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</w:rPr>
        <w:t>n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8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</w:rPr>
        <w:t>m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7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</w:rPr>
        <w:t>e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70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</w:rPr>
        <w:t>n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73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</w:rPr>
        <w:t>t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70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</w:rPr>
        <w:t>a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7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</w:rPr>
        <w:t>l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5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100"/>
        </w:rPr>
        <w:t>,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100"/>
        </w:rPr>
        <w:tab/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</w:rPr>
        <w:t>S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70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</w:rPr>
        <w:t>o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8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</w:rPr>
        <w:t>c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8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</w:rPr>
        <w:t>i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7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</w:rPr>
        <w:t>a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7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100"/>
        </w:rPr>
        <w:t>l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100"/>
        </w:rPr>
        <w:tab/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</w:rPr>
        <w:t>a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9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</w:rPr>
        <w:t>n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8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100"/>
        </w:rPr>
        <w:t>d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000000"/>
          <w:spacing w:val="0"/>
          <w:w w:val="100"/>
        </w:rPr>
      </w:r>
    </w:p>
    <w:p>
      <w:pPr>
        <w:spacing w:before="9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533" w:lineRule="exact"/>
        <w:ind w:left="852" w:right="-20"/>
        <w:jc w:val="left"/>
        <w:rPr>
          <w:rFonts w:ascii="BancoDoBrasil Titulos" w:hAnsi="BancoDoBrasil Titulos" w:cs="BancoDoBrasil Titulos" w:eastAsia="BancoDoBrasil Titulos"/>
          <w:sz w:val="44"/>
          <w:szCs w:val="44"/>
        </w:rPr>
      </w:pPr>
      <w:rPr/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w w:val="99"/>
          <w:position w:val="-3"/>
        </w:rPr>
        <w:t>G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8"/>
          <w:w w:val="100"/>
          <w:position w:val="-3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25"/>
          <w:w w:val="99"/>
          <w:position w:val="-3"/>
        </w:rPr>
        <w:t>o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25"/>
          <w:w w:val="99"/>
          <w:position w:val="-3"/>
        </w:rPr>
        <w:t>v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3"/>
        </w:rPr>
        <w:t>e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8"/>
          <w:w w:val="100"/>
          <w:position w:val="-3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3"/>
        </w:rPr>
        <w:t>r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7"/>
          <w:w w:val="100"/>
          <w:position w:val="-3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3"/>
        </w:rPr>
        <w:t>n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8"/>
          <w:w w:val="100"/>
          <w:position w:val="-3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3"/>
        </w:rPr>
        <w:t>a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7"/>
          <w:w w:val="100"/>
          <w:position w:val="-3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3"/>
        </w:rPr>
        <w:t>n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8"/>
          <w:w w:val="100"/>
          <w:position w:val="-3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3"/>
        </w:rPr>
        <w:t>c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75"/>
          <w:w w:val="100"/>
          <w:position w:val="-3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3"/>
        </w:rPr>
        <w:t>e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80"/>
          <w:w w:val="100"/>
          <w:position w:val="-3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100"/>
          <w:position w:val="-3"/>
        </w:rPr>
        <w:t>)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71"/>
          <w:w w:val="100"/>
          <w:position w:val="-3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3"/>
        </w:rPr>
        <w:t>A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80"/>
          <w:w w:val="100"/>
          <w:position w:val="-3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3"/>
        </w:rPr>
        <w:t>g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72"/>
          <w:w w:val="100"/>
          <w:position w:val="-3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3"/>
        </w:rPr>
        <w:t>e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8"/>
          <w:w w:val="100"/>
          <w:position w:val="-3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3"/>
        </w:rPr>
        <w:t>n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8"/>
          <w:w w:val="100"/>
          <w:position w:val="-3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3"/>
        </w:rPr>
        <w:t>d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9"/>
          <w:w w:val="100"/>
          <w:position w:val="-3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100"/>
          <w:position w:val="-3"/>
        </w:rPr>
        <w:t>a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000000"/>
          <w:spacing w:val="0"/>
          <w:w w:val="100"/>
          <w:position w:val="0"/>
        </w:rPr>
      </w:r>
    </w:p>
    <w:p>
      <w:pPr>
        <w:spacing w:before="5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148" w:footer="660" w:top="840" w:bottom="840" w:left="0" w:right="0"/>
          <w:pgSz w:w="11920" w:h="16860"/>
        </w:sectPr>
      </w:pPr>
      <w:rPr/>
    </w:p>
    <w:p>
      <w:pPr>
        <w:spacing w:before="17" w:after="0" w:line="320" w:lineRule="auto"/>
        <w:ind w:left="852" w:right="-55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6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benc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rk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vi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(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)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ctice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wi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ctio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k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oppo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uni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—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3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0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—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lig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wi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ris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our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pri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4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7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ctio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1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0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0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dic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2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0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2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3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–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2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0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2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5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dditio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2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0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3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0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0" w:after="0" w:line="321" w:lineRule="auto"/>
        <w:ind w:left="852" w:right="-54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6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obje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our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: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edit,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cts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oug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out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852" w:right="1546"/>
        <w:jc w:val="both"/>
        <w:rPr>
          <w:rFonts w:ascii="BancoDoBrasil Textos Medium" w:hAnsi="BancoDoBrasil Textos Medium" w:cs="BancoDoBrasil Textos Medium" w:eastAsia="BancoDoBrasil Textos Medium"/>
          <w:sz w:val="28"/>
          <w:szCs w:val="28"/>
        </w:rPr>
      </w:pPr>
      <w:rPr/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</w:rPr>
        <w:t>S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4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</w:rPr>
        <w:t>u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5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</w:rPr>
        <w:t>s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9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</w:rPr>
        <w:t>t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6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</w:rPr>
        <w:t>a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3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</w:rPr>
        <w:t>i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6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</w:rPr>
        <w:t>n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4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</w:rPr>
        <w:t>a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3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</w:rPr>
        <w:t>b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5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12"/>
          <w:w w:val="100"/>
        </w:rPr>
        <w:t>l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e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48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F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6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u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8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n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4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d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5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i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4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n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4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g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000000"/>
          <w:spacing w:val="0"/>
          <w:w w:val="100"/>
        </w:rPr>
      </w:r>
    </w:p>
    <w:p>
      <w:pPr>
        <w:spacing w:before="1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320" w:lineRule="auto"/>
        <w:ind w:left="852" w:right="-54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6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ched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$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4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0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undi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ough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ctio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wi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utio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k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k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321" w:lineRule="auto"/>
        <w:ind w:left="852" w:right="-58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J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$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6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7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7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undi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lig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: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€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2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50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undi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wi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k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;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cti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wi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MI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ling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S$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3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50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;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“E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7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”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wi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éd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gri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S$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9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0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wi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oje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ene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1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under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17" w:after="0" w:line="321" w:lineRule="auto"/>
        <w:ind w:right="794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/>
        <w:br w:type="column"/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cti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uctio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ich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wi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$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4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8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ope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321" w:lineRule="auto"/>
        <w:ind w:right="794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6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uction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undi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wi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vi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$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4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.2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$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6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8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wi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dri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cti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2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7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5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eq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2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0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%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’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right="1126"/>
        <w:jc w:val="both"/>
        <w:rPr>
          <w:rFonts w:ascii="BancoDoBrasil Textos Medium" w:hAnsi="BancoDoBrasil Textos Medium" w:cs="BancoDoBrasil Textos Medium" w:eastAsia="BancoDoBrasil Textos Medium"/>
          <w:sz w:val="28"/>
          <w:szCs w:val="28"/>
        </w:rPr>
      </w:pPr>
      <w:rPr/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</w:rPr>
        <w:t>B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6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</w:rPr>
        <w:t>i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4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</w:rPr>
        <w:t>o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5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</w:rPr>
        <w:t>e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3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</w:rPr>
        <w:t>c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8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</w:rPr>
        <w:t>o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5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</w:rPr>
        <w:t>n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4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</w:rPr>
        <w:t>o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5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17"/>
          <w:w w:val="100"/>
        </w:rPr>
        <w:t>m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y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46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a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3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n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7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d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34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3"/>
          <w:w w:val="100"/>
        </w:rPr>
        <w:t>V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a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3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15"/>
          <w:w w:val="100"/>
        </w:rPr>
        <w:t>l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u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5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e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48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C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5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h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4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a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6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i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4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n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000000"/>
          <w:spacing w:val="0"/>
          <w:w w:val="100"/>
        </w:rPr>
      </w:r>
    </w:p>
    <w:p>
      <w:pPr>
        <w:spacing w:before="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321" w:lineRule="auto"/>
        <w:ind w:right="793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6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rib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biodi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viding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z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pport,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dit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lines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wi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ditio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dvi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ory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vi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3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oci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oop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ged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bioe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2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3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cti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eni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z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vi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k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dedi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bri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k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vi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egio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3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ech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dition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ogi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320" w:lineRule="auto"/>
        <w:ind w:right="793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ch,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k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ion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cie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cts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biodi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2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$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2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bioe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oje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z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3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cti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6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2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peo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jc w:val="both"/>
        <w:spacing w:after="0"/>
        <w:sectPr>
          <w:type w:val="continuous"/>
          <w:pgSz w:w="11920" w:h="16860"/>
          <w:pgMar w:top="1560" w:bottom="280" w:left="0" w:right="0"/>
          <w:cols w:num="2" w:equalWidth="0">
            <w:col w:w="5602" w:space="706"/>
            <w:col w:w="5612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pgMar w:header="148" w:footer="660" w:top="840" w:bottom="840" w:left="0" w:right="0"/>
          <w:pgSz w:w="11920" w:h="16860"/>
        </w:sectPr>
      </w:pPr>
      <w:rPr/>
    </w:p>
    <w:p>
      <w:pPr>
        <w:spacing w:before="42" w:after="0" w:line="240" w:lineRule="auto"/>
        <w:ind w:left="852" w:right="1485"/>
        <w:jc w:val="both"/>
        <w:rPr>
          <w:rFonts w:ascii="BancoDoBrasil Textos Medium" w:hAnsi="BancoDoBrasil Textos Medium" w:cs="BancoDoBrasil Textos Medium" w:eastAsia="BancoDoBrasil Textos Medium"/>
          <w:sz w:val="28"/>
          <w:szCs w:val="28"/>
        </w:rPr>
      </w:pPr>
      <w:rPr/>
      <w:r>
        <w:rPr/>
        <w:pict>
          <v:group style="position:absolute;margin-left:41.16pt;margin-top:64.859978pt;width:513.22pt;height:.1pt;mso-position-horizontal-relative:page;mso-position-vertical-relative:page;z-index:-603" coordorigin="823,1297" coordsize="10264,2">
            <v:shape style="position:absolute;left:823;top:1297;width:10264;height:2" coordorigin="823,1297" coordsize="10264,0" path="m823,1297l11088,1297e" filled="f" stroked="t" strokeweight="4.54pt" strokecolor="#DADEFF">
              <v:path arrowok="t"/>
            </v:shape>
          </v:group>
          <w10:wrap type="none"/>
        </w:pic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</w:rPr>
        <w:t>S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4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</w:rPr>
        <w:t>u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5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</w:rPr>
        <w:t>s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9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</w:rPr>
        <w:t>t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6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</w:rPr>
        <w:t>a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3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</w:rPr>
        <w:t>i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6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</w:rPr>
        <w:t>n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4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</w:rPr>
        <w:t>a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3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</w:rPr>
        <w:t>b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5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12"/>
          <w:w w:val="100"/>
        </w:rPr>
        <w:t>l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e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48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B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6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u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5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s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4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i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4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n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4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e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6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s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9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s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000000"/>
          <w:spacing w:val="0"/>
          <w:w w:val="100"/>
        </w:rPr>
      </w:r>
    </w:p>
    <w:p>
      <w:pPr>
        <w:spacing w:before="9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321" w:lineRule="auto"/>
        <w:ind w:left="852" w:right="-56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2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0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2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5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edit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port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ched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$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3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9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9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8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%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0" w:after="0" w:line="321" w:lineRule="auto"/>
        <w:ind w:left="852" w:right="-58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1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2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ecti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ion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98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98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98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98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98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98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2"/>
          <w:w w:val="98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98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98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unds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wi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oci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ct,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uch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ene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1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321" w:lineRule="auto"/>
        <w:ind w:left="852" w:right="-55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1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ort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goes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98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98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98"/>
        </w:rPr>
        <w:t>x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98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98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98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98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98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98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98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98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98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odo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ogy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3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vi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orpo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cti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odu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wi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rib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1" w:after="0" w:line="240" w:lineRule="auto"/>
        <w:ind w:right="3255"/>
        <w:jc w:val="both"/>
        <w:rPr>
          <w:rFonts w:ascii="BancoDoBrasil Textos Medium" w:hAnsi="BancoDoBrasil Textos Medium" w:cs="BancoDoBrasil Textos Medium" w:eastAsia="BancoDoBrasil Textos Medium"/>
          <w:sz w:val="28"/>
          <w:szCs w:val="28"/>
        </w:rPr>
      </w:pPr>
      <w:rPr/>
      <w:r>
        <w:rPr/>
        <w:br w:type="column"/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</w:rPr>
        <w:t>C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5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</w:rPr>
        <w:t>a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3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</w:rPr>
        <w:t>r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4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</w:rPr>
        <w:t>b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5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</w:rPr>
        <w:t>o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5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n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46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M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5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a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6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r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4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13"/>
          <w:w w:val="100"/>
        </w:rPr>
        <w:t>k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e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3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t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000000"/>
          <w:spacing w:val="0"/>
          <w:w w:val="100"/>
        </w:rPr>
      </w:r>
    </w:p>
    <w:p>
      <w:pPr>
        <w:spacing w:before="1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321" w:lineRule="auto"/>
        <w:ind w:right="793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/>
        <w:pict>
          <v:group style="position:absolute;margin-left:42.700001pt;margin-top:-349.589996pt;width:510.14pt;height:287.61pt;mso-position-horizontal-relative:page;mso-position-vertical-relative:paragraph;z-index:-604" coordorigin="854,-6992" coordsize="10203,5752">
            <v:group style="position:absolute;left:864;top:-6982;width:10183;height:5732" coordorigin="864,-6982" coordsize="10183,5732">
              <v:shape style="position:absolute;left:864;top:-6982;width:10183;height:5732" coordorigin="864,-6982" coordsize="10183,5732" path="m864,-1250l11047,-1250,11047,-6982,864,-6982,864,-1250e" filled="t" fillcolor="#FFFF00" stroked="f">
                <v:path arrowok="t"/>
                <v:fill/>
              </v:shape>
              <v:shape style="position:absolute;left:862;top:-6982;width:10183;height:5730" type="#_x0000_t75">
                <v:imagedata r:id="rId14" o:title=""/>
              </v:shape>
            </v:group>
            <w10:wrap type="none"/>
          </v:group>
        </w:pict>
      </w:r>
      <w:r>
        <w:rPr/>
        <w:pict>
          <v:group style="position:absolute;margin-left:41.16pt;margin-top:-56.300003pt;width:513.22pt;height:.1pt;mso-position-horizontal-relative:page;mso-position-vertical-relative:paragraph;z-index:-602" coordorigin="823,-1126" coordsize="10264,2">
            <v:shape style="position:absolute;left:823;top:-1126;width:10264;height:2" coordorigin="823,-1126" coordsize="10264,0" path="m823,-1126l11088,-1126e" filled="f" stroked="t" strokeweight="4.54pt" strokecolor="#DADEFF">
              <v:path arrowok="t"/>
            </v:shape>
          </v:group>
          <w10:wrap type="none"/>
        </w:pic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6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ened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our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bon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k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upp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rti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oping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oje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wi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igh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vi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dditio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lit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1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(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)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ion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ori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rbon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z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ion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9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edits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-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6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lit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edi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ion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dit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vide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lines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ene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ene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effici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oje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320" w:lineRule="auto"/>
        <w:ind w:right="794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2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0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2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5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k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upp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ion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ion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8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50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ect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rbon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oj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cts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edit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ope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ion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oje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(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EDD+)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99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99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99"/>
        </w:rPr>
        <w:t>vi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99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99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99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99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99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99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99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99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99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9"/>
          <w:w w:val="99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99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99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99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99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99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99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99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99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99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99"/>
        </w:rPr>
        <w:t>ion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99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wi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jc w:val="both"/>
        <w:spacing w:after="0"/>
        <w:sectPr>
          <w:type w:val="continuous"/>
          <w:pgSz w:w="11920" w:h="16860"/>
          <w:pgMar w:top="1560" w:bottom="280" w:left="0" w:right="0"/>
          <w:cols w:num="2" w:equalWidth="0">
            <w:col w:w="5600" w:space="709"/>
            <w:col w:w="5611"/>
          </w:cols>
        </w:sectPr>
      </w:pPr>
      <w:rPr/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99" w:lineRule="exact"/>
        <w:ind w:left="852" w:right="-20"/>
        <w:jc w:val="left"/>
        <w:rPr>
          <w:rFonts w:ascii="BancoDoBrasil Titulos" w:hAnsi="BancoDoBrasil Titulos" w:cs="BancoDoBrasil Titulos" w:eastAsia="BancoDoBrasil Titulos"/>
          <w:sz w:val="44"/>
          <w:szCs w:val="44"/>
        </w:rPr>
      </w:pPr>
      <w:rPr/>
      <w:r>
        <w:rPr/>
        <w:pict>
          <v:group style="position:absolute;margin-left:315.350006pt;margin-top:43.949215pt;width:237.597798pt;height:114.492007pt;mso-position-horizontal-relative:page;mso-position-vertical-relative:paragraph;z-index:-600" coordorigin="6307,879" coordsize="4752,2290">
            <v:group style="position:absolute;left:6311;top:883;width:4744;height:2282" coordorigin="6311,883" coordsize="4744,2282">
              <v:shape style="position:absolute;left:6311;top:883;width:4744;height:2282" coordorigin="6311,883" coordsize="4744,2282" path="m6315,887l6315,3169,11059,3169,11059,887,6315,887e" filled="t" fillcolor="#465EFF" stroked="f">
                <v:path arrowok="t"/>
                <v:fill/>
              </v:shape>
            </v:group>
            <v:group style="position:absolute;left:7653;top:1162;width:1461;height:2" coordorigin="7653,1162" coordsize="1461,2">
              <v:shape style="position:absolute;left:7653;top:1162;width:1461;height:2" coordorigin="7653,1162" coordsize="1461,0" path="m7653,1162l9115,1162e" filled="f" stroked="t" strokeweight=".297792pt" strokecolor="#BCB6FF">
                <v:path arrowok="t"/>
              </v:shape>
            </v:group>
            <v:group style="position:absolute;left:9336;top:1162;width:1493;height:2" coordorigin="9336,1162" coordsize="1493,2">
              <v:shape style="position:absolute;left:9336;top:1162;width:1493;height:2" coordorigin="9336,1162" coordsize="1493,0" path="m9336,1162l10829,1162e" filled="f" stroked="t" strokeweight=".297792pt" strokecolor="#BCB6FF">
                <v:path arrowok="t"/>
              </v:shape>
            </v:group>
            <v:group style="position:absolute;left:7653;top:1503;width:1461;height:2" coordorigin="7653,1503" coordsize="1461,2">
              <v:shape style="position:absolute;left:7653;top:1503;width:1461;height:2" coordorigin="7653,1503" coordsize="1461,0" path="m7653,1503l9115,1503e" filled="f" stroked="t" strokeweight=".297792pt" strokecolor="#BCB6FF">
                <v:path arrowok="t"/>
              </v:shape>
            </v:group>
            <v:group style="position:absolute;left:9336;top:1503;width:1493;height:2" coordorigin="9336,1503" coordsize="1493,2">
              <v:shape style="position:absolute;left:9336;top:1503;width:1493;height:2" coordorigin="9336,1503" coordsize="1493,0" path="m9336,1503l10829,1503e" filled="f" stroked="t" strokeweight=".297792pt" strokecolor="#BCB6FF">
                <v:path arrowok="t"/>
              </v:shape>
            </v:group>
            <v:group style="position:absolute;left:11051;top:1162;width:4;height:2" coordorigin="11051,1162" coordsize="4,2">
              <v:shape style="position:absolute;left:11051;top:1162;width:4;height:2" coordorigin="11051,1162" coordsize="4,0" path="m11051,1162l11055,1162e" filled="f" stroked="t" strokeweight=".297792pt" strokecolor="#BCB6FF">
                <v:path arrowok="t"/>
              </v:shape>
            </v:group>
            <v:group style="position:absolute;left:11051;top:1503;width:4;height:2" coordorigin="11051,1503" coordsize="4,2">
              <v:shape style="position:absolute;left:11051;top:1503;width:4;height:2" coordorigin="11051,1503" coordsize="4,0" path="m11051,1503l11055,1503e" filled="f" stroked="t" strokeweight=".297792pt" strokecolor="#BCB6FF">
                <v:path arrowok="t"/>
              </v:shape>
            </v:group>
            <v:group style="position:absolute;left:7238;top:2943;width:63;height:72" coordorigin="7238,2943" coordsize="63,72">
              <v:shape style="position:absolute;left:7238;top:2943;width:63;height:72" coordorigin="7238,2943" coordsize="63,72" path="m7294,2943l7252,2943,7252,2960,7238,3015,7295,3015,7301,2994,7300,2991,7296,2991,7295,2991,7294,2991,7291,2990,7288,2988,7287,2985,7285,2982,7284,2978,7285,2974,7294,2943e" filled="t" fillcolor="#FFA7D2" stroked="f">
                <v:path arrowok="t"/>
                <v:fill/>
              </v:shape>
            </v:group>
            <v:group style="position:absolute;left:7296;top:2991;width:4;height:2" coordorigin="7296,2991" coordsize="4,2">
              <v:shape style="position:absolute;left:7296;top:2991;width:4;height:2" coordorigin="7296,2991" coordsize="4,0" path="m7300,2991l7299,2991,7298,2991,7296,2991,7300,2991,7300,2991e" filled="t" fillcolor="#FFA7D2" stroked="f">
                <v:path arrowok="t"/>
                <v:fill/>
              </v:shape>
            </v:group>
            <v:group style="position:absolute;left:7227;top:2915;width:73;height:71" coordorigin="7227,2915" coordsize="73,71">
              <v:shape style="position:absolute;left:7227;top:2915;width:73;height:71" coordorigin="7227,2915" coordsize="73,71" path="m7277,2915l7267,2915,7258,2918,7252,2920,7228,2976,7227,2980,7229,2984,7233,2986,7234,2986,7234,2986,7235,2986,7238,2986,7241,2983,7242,2980,7252,2943,7294,2943,7297,2932,7297,2932,7297,2930,7298,2928,7299,2926,7295,2922,7290,2920,7277,2915e" filled="t" fillcolor="#FFA7D2" stroked="f">
                <v:path arrowok="t"/>
                <v:fill/>
              </v:shape>
            </v:group>
            <v:group style="position:absolute;left:7252;top:3042;width:164;height:2" coordorigin="7252,3042" coordsize="164,2">
              <v:shape style="position:absolute;left:7252;top:3042;width:164;height:2" coordorigin="7252,3042" coordsize="164,0" path="m7252,3042l7417,3042e" filled="f" stroked="t" strokeweight="3.015463pt" strokecolor="#FFA7D2">
                <v:path arrowok="t"/>
              </v:shape>
            </v:group>
            <v:group style="position:absolute;left:7368;top:2991;width:63;height:24" coordorigin="7368,2991" coordsize="63,24">
              <v:shape style="position:absolute;left:7368;top:2991;width:63;height:24" coordorigin="7368,2991" coordsize="63,24" path="m7369,2991l7368,2994,7374,3015,7431,3015,7424,2991,7373,2991,7371,2991,7370,2991,7369,2991e" filled="t" fillcolor="#FFA7D2" stroked="f">
                <v:path arrowok="t"/>
                <v:fill/>
              </v:shape>
            </v:group>
            <v:group style="position:absolute;left:7369;top:2915;width:63;height:76" coordorigin="7369,2915" coordsize="63,76">
              <v:shape style="position:absolute;left:7369;top:2915;width:63;height:76" coordorigin="7369,2915" coordsize="63,76" path="m7401,2915l7392,2915,7378,2920,7373,2922,7369,2926,7370,2928,7371,2930,7372,2932,7372,2932,7383,2975,7373,2991,7424,2991,7417,2960,7417,2943,7432,2943,7429,2933,7416,2920,7401,2915e" filled="t" fillcolor="#FFA7D2" stroked="f">
                <v:path arrowok="t"/>
                <v:fill/>
              </v:shape>
            </v:group>
            <v:group style="position:absolute;left:7417;top:2943;width:25;height:43" coordorigin="7417,2943" coordsize="25,43">
              <v:shape style="position:absolute;left:7417;top:2943;width:25;height:43" coordorigin="7417,2943" coordsize="25,43" path="m7432,2943l7417,2943,7427,2980,7427,2983,7430,2986,7434,2986,7434,2986,7435,2986,7436,2986,7439,2984,7441,2980,7440,2976,7432,2943e" filled="t" fillcolor="#FFA7D2" stroked="f">
                <v:path arrowok="t"/>
                <v:fill/>
              </v:shape>
            </v:group>
            <v:group style="position:absolute;left:7300;top:2943;width:68;height:72" coordorigin="7300,2943" coordsize="68,72">
              <v:shape style="position:absolute;left:7300;top:2943;width:68;height:72" coordorigin="7300,2943" coordsize="68,72" path="m7354,2943l7314,2943,7314,2960,7300,3015,7368,3015,7354,2960,7354,2943e" filled="t" fillcolor="#FFA7D2" stroked="f">
                <v:path arrowok="t"/>
                <v:fill/>
              </v:shape>
            </v:group>
            <v:group style="position:absolute;left:7289;top:2915;width:81;height:71" coordorigin="7289,2915" coordsize="81,71">
              <v:shape style="position:absolute;left:7289;top:2915;width:81;height:71" coordorigin="7289,2915" coordsize="81,71" path="m7339,2915l7329,2915,7321,2918,7314,2920,7290,2976,7289,2980,7291,2984,7295,2986,7296,2986,7297,2986,7297,2986,7301,2986,7304,2983,7305,2980,7314,2943,7369,2943,7354,2920,7339,2915e" filled="t" fillcolor="#FFA7D2" stroked="f">
                <v:path arrowok="t"/>
                <v:fill/>
              </v:shape>
            </v:group>
            <v:group style="position:absolute;left:7354;top:2943;width:25;height:43" coordorigin="7354,2943" coordsize="25,43">
              <v:shape style="position:absolute;left:7354;top:2943;width:25;height:43" coordorigin="7354,2943" coordsize="25,43" path="m7369,2943l7354,2943,7364,2980,7365,2983,7368,2986,7371,2986,7372,2986,7373,2986,7373,2986,7377,2984,7379,2980,7378,2976,7369,2943e" filled="t" fillcolor="#FFA7D2" stroked="f">
                <v:path arrowok="t"/>
                <v:fill/>
              </v:shape>
            </v:group>
            <v:group style="position:absolute;left:7379;top:2874;width:35;height:36" coordorigin="7379,2874" coordsize="35,36">
              <v:shape style="position:absolute;left:7379;top:2874;width:35;height:36" coordorigin="7379,2874" coordsize="35,36" path="m7406,2874l7386,2874,7379,2882,7379,2902,7386,2910,7406,2910,7413,2902,7413,2882,7406,2874e" filled="t" fillcolor="#FFA7D2" stroked="f">
                <v:path arrowok="t"/>
                <v:fill/>
              </v:shape>
            </v:group>
            <v:group style="position:absolute;left:7254;top:2874;width:35;height:36" coordorigin="7254,2874" coordsize="35,36">
              <v:shape style="position:absolute;left:7254;top:2874;width:35;height:36" coordorigin="7254,2874" coordsize="35,36" path="m7281,2874l7262,2874,7254,2882,7254,2902,7262,2910,7281,2910,7289,2902,7289,2882,7281,2874e" filled="t" fillcolor="#FFA7D2" stroked="f">
                <v:path arrowok="t"/>
                <v:fill/>
              </v:shape>
            </v:group>
            <v:group style="position:absolute;left:7316;top:2874;width:35;height:36" coordorigin="7316,2874" coordsize="35,36">
              <v:shape style="position:absolute;left:7316;top:2874;width:35;height:36" coordorigin="7316,2874" coordsize="35,36" path="m7343,2874l7324,2874,7316,2882,7316,2902,7324,2910,7343,2910,7351,2902,7351,2882,7343,2874e" filled="t" fillcolor="#FFA7D2" stroked="f">
                <v:path arrowok="t"/>
                <v:fill/>
              </v:shape>
            </v:group>
            <v:group style="position:absolute;left:8632;top:1291;width:56;height:64" coordorigin="8632,1291" coordsize="56,64">
              <v:shape style="position:absolute;left:8632;top:1291;width:56;height:64" coordorigin="8632,1291" coordsize="56,64" path="m8682,1291l8645,1291,8645,1306,8632,1355,8684,1355,8689,1336,8688,1333,8685,1333,8684,1333,8683,1333,8680,1332,8678,1331,8676,1328,8675,1325,8674,1322,8675,1319,8682,1291e" filled="t" fillcolor="#FFA7D2" stroked="f">
                <v:path arrowok="t"/>
                <v:fill/>
              </v:shape>
            </v:group>
            <v:group style="position:absolute;left:8685;top:1333;width:3;height:2" coordorigin="8685,1333" coordsize="3,2">
              <v:shape style="position:absolute;left:8685;top:1333;width:3;height:2" coordorigin="8685,1333" coordsize="3,0" path="m8688,1333l8687,1333,8686,1333,8685,1333,8688,1333,8688,1333e" filled="t" fillcolor="#FFA7D2" stroked="f">
                <v:path arrowok="t"/>
                <v:fill/>
              </v:shape>
            </v:group>
            <v:group style="position:absolute;left:8622;top:1266;width:66;height:63" coordorigin="8622,1266" coordsize="66,63">
              <v:shape style="position:absolute;left:8622;top:1266;width:66;height:63" coordorigin="8622,1266" coordsize="66,63" path="m8667,1266l8658,1266,8651,1268,8645,1270,8623,1320,8622,1324,8624,1328,8628,1329,8628,1329,8629,1329,8629,1329,8633,1329,8635,1327,8636,1324,8645,1291,8682,1291,8685,1281,8685,1281,8686,1279,8686,1277,8688,1276,8684,1273,8679,1270,8667,1266e" filled="t" fillcolor="#FFA7D2" stroked="f">
                <v:path arrowok="t"/>
                <v:fill/>
              </v:shape>
            </v:group>
            <v:group style="position:absolute;left:8645;top:1378;width:148;height:2" coordorigin="8645,1378" coordsize="148,2">
              <v:shape style="position:absolute;left:8645;top:1378;width:148;height:2" coordorigin="8645,1378" coordsize="148,0" path="m8645,1378l8793,1378e" filled="f" stroked="t" strokeweight="2.69153pt" strokecolor="#FFA7D2">
                <v:path arrowok="t"/>
              </v:shape>
            </v:group>
            <v:group style="position:absolute;left:8749;top:1333;width:56;height:22" coordorigin="8749,1333" coordsize="56,22">
              <v:shape style="position:absolute;left:8749;top:1333;width:56;height:22" coordorigin="8749,1333" coordsize="56,22" path="m8750,1333l8749,1336,8754,1355,8806,1355,8800,1334,8753,1334,8752,1333,8751,1333,8750,1333e" filled="t" fillcolor="#FFA7D2" stroked="f">
                <v:path arrowok="t"/>
                <v:fill/>
              </v:shape>
            </v:group>
            <v:group style="position:absolute;left:8750;top:1266;width:57;height:68" coordorigin="8750,1266" coordsize="57,68">
              <v:shape style="position:absolute;left:8750;top:1266;width:57;height:68" coordorigin="8750,1266" coordsize="57,68" path="m8779,1266l8771,1266,8758,1270,8754,1273,8750,1276,8751,1277,8752,1279,8753,1281,8753,1281,8763,1319,8753,1334,8800,1334,8793,1306,8793,1291,8807,1291,8805,1282,8793,1270,8779,1266e" filled="t" fillcolor="#FFA7D2" stroked="f">
                <v:path arrowok="t"/>
                <v:fill/>
              </v:shape>
            </v:group>
            <v:group style="position:absolute;left:8793;top:1291;width:22;height:38" coordorigin="8793,1291" coordsize="22,38">
              <v:shape style="position:absolute;left:8793;top:1291;width:22;height:38" coordorigin="8793,1291" coordsize="22,38" path="m8807,1291l8793,1291,8802,1324,8803,1327,8806,1329,8809,1329,8809,1329,8810,1329,8810,1329,8814,1327,8816,1324,8815,1320,8807,1291e" filled="t" fillcolor="#FFA7D2" stroked="f">
                <v:path arrowok="t"/>
                <v:fill/>
              </v:shape>
            </v:group>
            <v:group style="position:absolute;left:8688;top:1291;width:61;height:64" coordorigin="8688,1291" coordsize="61,64">
              <v:shape style="position:absolute;left:8688;top:1291;width:61;height:64" coordorigin="8688,1291" coordsize="61,64" path="m8737,1291l8701,1291,8701,1306,8688,1355,8750,1355,8737,1306,8737,1291e" filled="t" fillcolor="#FFA7D2" stroked="f">
                <v:path arrowok="t"/>
                <v:fill/>
              </v:shape>
            </v:group>
            <v:group style="position:absolute;left:8678;top:1266;width:73;height:63" coordorigin="8678,1266" coordsize="73,63">
              <v:shape style="position:absolute;left:8678;top:1266;width:73;height:63" coordorigin="8678,1266" coordsize="73,63" path="m8723,1266l8715,1266,8707,1268,8701,1270,8679,1320,8678,1324,8680,1328,8684,1329,8684,1329,8685,1329,8686,1329,8689,1329,8691,1327,8692,1324,8701,1291,8751,1291,8737,1270,8723,1266e" filled="t" fillcolor="#FFA7D2" stroked="f">
                <v:path arrowok="t"/>
                <v:fill/>
              </v:shape>
            </v:group>
            <v:group style="position:absolute;left:8737;top:1291;width:22;height:38" coordorigin="8737,1291" coordsize="22,38">
              <v:shape style="position:absolute;left:8737;top:1291;width:22;height:38" coordorigin="8737,1291" coordsize="22,38" path="m8751,1291l8737,1291,8746,1324,8747,1327,8749,1329,8752,1329,8753,1329,8754,1329,8754,1329,8758,1327,8759,1324,8759,1320,8751,1291e" filled="t" fillcolor="#FFA7D2" stroked="f">
                <v:path arrowok="t"/>
                <v:fill/>
              </v:shape>
            </v:group>
            <v:group style="position:absolute;left:8759;top:1230;width:31;height:32" coordorigin="8759,1230" coordsize="31,32">
              <v:shape style="position:absolute;left:8759;top:1230;width:31;height:32" coordorigin="8759,1230" coordsize="31,32" path="m8783,1230l8766,1230,8759,1237,8759,1254,8766,1262,8783,1262,8790,1254,8790,1237,8783,1230e" filled="t" fillcolor="#FFA7D2" stroked="f">
                <v:path arrowok="t"/>
                <v:fill/>
              </v:shape>
            </v:group>
            <v:group style="position:absolute;left:8647;top:1230;width:31;height:32" coordorigin="8647,1230" coordsize="31,32">
              <v:shape style="position:absolute;left:8647;top:1230;width:31;height:32" coordorigin="8647,1230" coordsize="31,32" path="m8671,1230l8654,1230,8647,1237,8647,1254,8654,1262,8671,1262,8678,1254,8678,1237,8671,1230e" filled="t" fillcolor="#FFA7D2" stroked="f">
                <v:path arrowok="t"/>
                <v:fill/>
              </v:shape>
            </v:group>
            <v:group style="position:absolute;left:8703;top:1230;width:31;height:32" coordorigin="8703,1230" coordsize="31,32">
              <v:shape style="position:absolute;left:8703;top:1230;width:31;height:32" coordorigin="8703,1230" coordsize="31,32" path="m8727,1230l8710,1230,8703,1237,8703,1254,8710,1262,8727,1262,8734,1254,8734,1237,8727,1230e" filled="t" fillcolor="#FFA7D2" stroked="f">
                <v:path arrowok="t"/>
                <v:fill/>
              </v:shape>
            </v:group>
            <v:group style="position:absolute;left:10326;top:1313;width:58;height:63" coordorigin="10326,1313" coordsize="58,63">
              <v:shape style="position:absolute;left:10326;top:1313;width:58;height:63" coordorigin="10326,1313" coordsize="58,63" path="m10377,1313l10339,1313,10339,1328,10326,1376,10378,1376,10383,1357,10383,1355,10379,1355,10378,1355,10377,1355,10375,1354,10372,1352,10371,1350,10369,1347,10369,1344,10369,1341,10377,1313e" filled="t" fillcolor="#FFA7D2" stroked="f">
                <v:path arrowok="t"/>
                <v:fill/>
              </v:shape>
            </v:group>
            <v:group style="position:absolute;left:10379;top:1355;width:3;height:2" coordorigin="10379,1355" coordsize="3,2">
              <v:shape style="position:absolute;left:10379;top:1355;width:3;height:2" coordorigin="10379,1355" coordsize="3,0" path="m10383,1355l10382,1355,10381,1355,10379,1355,10383,1355,10383,1355e" filled="t" fillcolor="#FFA7D2" stroked="f">
                <v:path arrowok="t"/>
                <v:fill/>
              </v:shape>
            </v:group>
            <v:group style="position:absolute;left:10316;top:1288;width:67;height:62" coordorigin="10316,1288" coordsize="67,62">
              <v:shape style="position:absolute;left:10316;top:1288;width:67;height:62" coordorigin="10316,1288" coordsize="67,62" path="m10361,1288l10353,1288,10345,1291,10339,1293,10317,1342,10316,1345,10318,1349,10321,1350,10322,1350,10323,1351,10323,1350,10326,1350,10329,1348,10330,1346,10339,1313,10377,1313,10380,1303,10380,1303,10380,1301,10381,1300,10382,1298,10379,1295,10374,1293,10361,1288e" filled="t" fillcolor="#FFA7D2" stroked="f">
                <v:path arrowok="t"/>
                <v:fill/>
              </v:shape>
            </v:group>
            <v:group style="position:absolute;left:10339;top:1399;width:151;height:2" coordorigin="10339,1399" coordsize="151,2">
              <v:shape style="position:absolute;left:10339;top:1399;width:151;height:2" coordorigin="10339,1399" coordsize="151,0" path="m10339,1399l10490,1399e" filled="f" stroked="t" strokeweight="2.645216pt" strokecolor="#FFA7D2">
                <v:path arrowok="t"/>
              </v:shape>
            </v:group>
            <v:group style="position:absolute;left:10445;top:1355;width:58;height:21" coordorigin="10445,1355" coordsize="58,21">
              <v:shape style="position:absolute;left:10445;top:1355;width:58;height:21" coordorigin="10445,1355" coordsize="58,21" path="m10446,1355l10445,1357,10450,1376,10503,1376,10497,1355,10449,1355,10448,1355,10447,1355,10446,1355e" filled="t" fillcolor="#FFA7D2" stroked="f">
                <v:path arrowok="t"/>
                <v:fill/>
              </v:shape>
            </v:group>
            <v:group style="position:absolute;left:10446;top:1288;width:58;height:67" coordorigin="10446,1288" coordsize="58,67">
              <v:shape style="position:absolute;left:10446;top:1288;width:58;height:67" coordorigin="10446,1288" coordsize="58,67" path="m10476,1288l10467,1288,10454,1293,10450,1295,10446,1298,10447,1300,10448,1301,10449,1303,10449,1303,10459,1341,10449,1355,10497,1355,10490,1328,10490,1313,10504,1313,10502,1304,10490,1293,10476,1288e" filled="t" fillcolor="#FFA7D2" stroked="f">
                <v:path arrowok="t"/>
                <v:fill/>
              </v:shape>
            </v:group>
            <v:group style="position:absolute;left:10490;top:1313;width:23;height:38" coordorigin="10490,1313" coordsize="23,38">
              <v:shape style="position:absolute;left:10490;top:1313;width:23;height:38" coordorigin="10490,1313" coordsize="23,38" path="m10504,1313l10490,1313,10499,1346,10500,1348,10503,1350,10506,1350,10506,1351,10507,1350,10507,1350,10511,1349,10513,1345,10512,1342,10504,1313e" filled="t" fillcolor="#FFA7D2" stroked="f">
                <v:path arrowok="t"/>
                <v:fill/>
              </v:shape>
            </v:group>
            <v:group style="position:absolute;left:10383;top:1313;width:63;height:63" coordorigin="10383,1313" coordsize="63,63">
              <v:shape style="position:absolute;left:10383;top:1313;width:63;height:63" coordorigin="10383,1313" coordsize="63,63" path="m10433,1313l10396,1313,10396,1328,10383,1376,10446,1376,10433,1328,10433,1313e" filled="t" fillcolor="#FFA7D2" stroked="f">
                <v:path arrowok="t"/>
                <v:fill/>
              </v:shape>
            </v:group>
            <v:group style="position:absolute;left:10373;top:1288;width:74;height:62" coordorigin="10373,1288" coordsize="74,62">
              <v:shape style="position:absolute;left:10373;top:1288;width:74;height:62" coordorigin="10373,1288" coordsize="74,62" path="m10419,1288l10410,1288,10402,1291,10396,1293,10374,1342,10373,1345,10375,1349,10379,1350,10379,1350,10380,1351,10380,1350,10383,1350,10386,1348,10387,1346,10396,1313,10447,1313,10433,1293,10419,1288e" filled="t" fillcolor="#FFA7D2" stroked="f">
                <v:path arrowok="t"/>
                <v:fill/>
              </v:shape>
            </v:group>
            <v:group style="position:absolute;left:10433;top:1313;width:23;height:38" coordorigin="10433,1313" coordsize="23,38">
              <v:shape style="position:absolute;left:10433;top:1313;width:23;height:38" coordorigin="10433,1313" coordsize="23,38" path="m10447,1313l10433,1313,10442,1346,10443,1348,10445,1350,10448,1350,10449,1351,10450,1350,10450,1350,10454,1349,10456,1345,10455,1342,10447,1313e" filled="t" fillcolor="#FFA7D2" stroked="f">
                <v:path arrowok="t"/>
                <v:fill/>
              </v:shape>
            </v:group>
            <v:group style="position:absolute;left:10455;top:1253;width:32;height:31" coordorigin="10455,1253" coordsize="32,31">
              <v:shape style="position:absolute;left:10455;top:1253;width:32;height:31" coordorigin="10455,1253" coordsize="32,31" path="m10480,1253l10462,1253,10455,1260,10455,1277,10462,1284,10480,1284,10487,1277,10487,1260,10480,1253e" filled="t" fillcolor="#FFA7D2" stroked="f">
                <v:path arrowok="t"/>
                <v:fill/>
              </v:shape>
            </v:group>
            <v:group style="position:absolute;left:10341;top:1253;width:32;height:31" coordorigin="10341,1253" coordsize="32,31">
              <v:shape style="position:absolute;left:10341;top:1253;width:32;height:31" coordorigin="10341,1253" coordsize="32,31" path="m10366,1253l10348,1253,10341,1260,10341,1277,10348,1284,10366,1284,10373,1277,10373,1260,10366,1253e" filled="t" fillcolor="#FFA7D2" stroked="f">
                <v:path arrowok="t"/>
                <v:fill/>
              </v:shape>
            </v:group>
            <v:group style="position:absolute;left:10398;top:1253;width:32;height:31" coordorigin="10398,1253" coordsize="32,31">
              <v:shape style="position:absolute;left:10398;top:1253;width:32;height:31" coordorigin="10398,1253" coordsize="32,31" path="m10423,1253l10405,1253,10398,1260,10398,1277,10405,1284,10423,1284,10430,1277,10430,1260,10423,1253e" filled="t" fillcolor="#FFA7D2" stroked="f">
                <v:path arrowok="t"/>
                <v:fill/>
              </v:shape>
            </v:group>
            <w10:wrap type="none"/>
          </v:group>
        </w:pic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w w:val="99"/>
          <w:position w:val="-2"/>
        </w:rPr>
        <w:t>D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7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i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7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25"/>
          <w:w w:val="99"/>
          <w:position w:val="-2"/>
        </w:rPr>
        <w:t>v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e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8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r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75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s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7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i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7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t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7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4"/>
          <w:w w:val="100"/>
          <w:position w:val="-2"/>
        </w:rPr>
        <w:t>y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100"/>
          <w:position w:val="-2"/>
        </w:rPr>
        <w:t>,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75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E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7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q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7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u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8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i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7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t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7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4"/>
          <w:w w:val="100"/>
          <w:position w:val="-2"/>
        </w:rPr>
        <w:t>y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100"/>
          <w:position w:val="-2"/>
        </w:rPr>
        <w:t>,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78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a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7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n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70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100"/>
          <w:position w:val="-2"/>
        </w:rPr>
        <w:t>d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79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I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8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n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8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c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8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24"/>
          <w:w w:val="99"/>
          <w:position w:val="-2"/>
        </w:rPr>
        <w:t>l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u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70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s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7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i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7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o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70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100"/>
          <w:position w:val="-2"/>
        </w:rPr>
        <w:t>n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000000"/>
          <w:spacing w:val="0"/>
          <w:w w:val="100"/>
          <w:position w:val="0"/>
        </w:rPr>
      </w:r>
    </w:p>
    <w:p>
      <w:pPr>
        <w:spacing w:before="5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148" w:footer="660" w:top="840" w:bottom="840" w:left="0" w:right="0"/>
          <w:pgSz w:w="11920" w:h="16860"/>
        </w:sectPr>
      </w:pPr>
      <w:rPr/>
    </w:p>
    <w:p>
      <w:pPr>
        <w:spacing w:before="17" w:after="0" w:line="240" w:lineRule="auto"/>
        <w:ind w:left="852" w:right="-70"/>
        <w:jc w:val="left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6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2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3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2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/>
        <w:br w:type="column"/>
      </w:r>
      <w:r>
        <w:rPr>
          <w:sz w:val="13"/>
          <w:szCs w:val="13"/>
        </w:rPr>
      </w:r>
    </w:p>
    <w:p>
      <w:pPr>
        <w:spacing w:before="0" w:after="0" w:line="170" w:lineRule="exact"/>
        <w:ind w:right="-20"/>
        <w:jc w:val="left"/>
        <w:tabs>
          <w:tab w:pos="1660" w:val="left"/>
        </w:tabs>
        <w:rPr>
          <w:rFonts w:ascii="BancoDoBrasil Textos" w:hAnsi="BancoDoBrasil Textos" w:cs="BancoDoBrasil Textos" w:eastAsia="BancoDoBrasil Textos"/>
          <w:sz w:val="14"/>
          <w:szCs w:val="14"/>
        </w:rPr>
      </w:pPr>
      <w:rPr/>
      <w:r>
        <w:rPr>
          <w:rFonts w:ascii="BancoDoBrasil Titulos Light" w:hAnsi="BancoDoBrasil Titulos Light" w:cs="BancoDoBrasil Titulos Light" w:eastAsia="BancoDoBrasil Titulos Light"/>
          <w:sz w:val="14"/>
          <w:szCs w:val="14"/>
          <w:color w:val="FFFFFF"/>
          <w:spacing w:val="0"/>
          <w:w w:val="100"/>
          <w:position w:val="-1"/>
        </w:rPr>
        <w:t>sep</w:t>
      </w:r>
      <w:r>
        <w:rPr>
          <w:rFonts w:ascii="BancoDoBrasil Titulos Light" w:hAnsi="BancoDoBrasil Titulos Light" w:cs="BancoDoBrasil Titulos Light" w:eastAsia="BancoDoBrasil Titulos Light"/>
          <w:sz w:val="14"/>
          <w:szCs w:val="14"/>
          <w:color w:val="FFFFFF"/>
          <w:spacing w:val="1"/>
          <w:w w:val="100"/>
          <w:position w:val="-1"/>
        </w:rPr>
        <w:t>/</w:t>
      </w:r>
      <w:r>
        <w:rPr>
          <w:rFonts w:ascii="BancoDoBrasil Titulos Light" w:hAnsi="BancoDoBrasil Titulos Light" w:cs="BancoDoBrasil Titulos Light" w:eastAsia="BancoDoBrasil Titulos Light"/>
          <w:sz w:val="14"/>
          <w:szCs w:val="14"/>
          <w:color w:val="FFFFFF"/>
          <w:spacing w:val="-2"/>
          <w:w w:val="100"/>
          <w:position w:val="-1"/>
        </w:rPr>
        <w:t>2</w:t>
      </w:r>
      <w:r>
        <w:rPr>
          <w:rFonts w:ascii="BancoDoBrasil Titulos Light" w:hAnsi="BancoDoBrasil Titulos Light" w:cs="BancoDoBrasil Titulos Light" w:eastAsia="BancoDoBrasil Titulos Light"/>
          <w:sz w:val="14"/>
          <w:szCs w:val="14"/>
          <w:color w:val="FFFFFF"/>
          <w:spacing w:val="0"/>
          <w:w w:val="100"/>
          <w:position w:val="-1"/>
        </w:rPr>
        <w:t>4</w:t>
      </w:r>
      <w:r>
        <w:rPr>
          <w:rFonts w:ascii="BancoDoBrasil Titulos Light" w:hAnsi="BancoDoBrasil Titulos Light" w:cs="BancoDoBrasil Titulos Light" w:eastAsia="BancoDoBrasil Titulos Light"/>
          <w:sz w:val="14"/>
          <w:szCs w:val="14"/>
          <w:color w:val="FFFFFF"/>
          <w:spacing w:val="-30"/>
          <w:w w:val="100"/>
          <w:position w:val="-1"/>
        </w:rPr>
        <w:t> </w:t>
      </w:r>
      <w:r>
        <w:rPr>
          <w:rFonts w:ascii="BancoDoBrasil Titulos Light" w:hAnsi="BancoDoBrasil Titulos Light" w:cs="BancoDoBrasil Titulos Light" w:eastAsia="BancoDoBrasil Titulos Light"/>
          <w:sz w:val="14"/>
          <w:szCs w:val="14"/>
          <w:color w:val="FFFFFF"/>
          <w:spacing w:val="0"/>
          <w:w w:val="100"/>
          <w:position w:val="-1"/>
        </w:rPr>
        <w:tab/>
      </w:r>
      <w:r>
        <w:rPr>
          <w:rFonts w:ascii="BancoDoBrasil Titulos Light" w:hAnsi="BancoDoBrasil Titulos Light" w:cs="BancoDoBrasil Titulos Light" w:eastAsia="BancoDoBrasil Titulos Light"/>
          <w:sz w:val="14"/>
          <w:szCs w:val="14"/>
          <w:color w:val="FFFFFF"/>
          <w:spacing w:val="0"/>
          <w:w w:val="100"/>
          <w:position w:val="-1"/>
        </w:rPr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-2"/>
          <w:w w:val="115"/>
          <w:position w:val="-1"/>
        </w:rPr>
        <w:t>s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0"/>
          <w:w w:val="106"/>
          <w:position w:val="-1"/>
        </w:rPr>
        <w:t>e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0"/>
          <w:w w:val="107"/>
          <w:position w:val="-1"/>
        </w:rPr>
        <w:t>p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0"/>
          <w:w w:val="118"/>
          <w:position w:val="-1"/>
        </w:rPr>
        <w:t>/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-2"/>
          <w:w w:val="108"/>
          <w:position w:val="-1"/>
        </w:rPr>
        <w:t>2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0"/>
          <w:w w:val="108"/>
          <w:position w:val="-1"/>
        </w:rPr>
        <w:t>5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20" w:h="16860"/>
          <w:pgMar w:top="1560" w:bottom="280" w:left="0" w:right="0"/>
          <w:cols w:num="2" w:equalWidth="0">
            <w:col w:w="5603" w:space="2558"/>
            <w:col w:w="3759"/>
          </w:cols>
        </w:sectPr>
      </w:pPr>
      <w:rPr/>
    </w:p>
    <w:p>
      <w:pPr>
        <w:spacing w:before="56" w:after="0" w:line="240" w:lineRule="auto"/>
        <w:ind w:left="852" w:right="-70"/>
        <w:jc w:val="left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4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4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%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x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35" w:after="0" w:line="258" w:lineRule="auto"/>
        <w:ind w:right="-41" w:firstLine="64"/>
        <w:jc w:val="left"/>
        <w:rPr>
          <w:rFonts w:ascii="BancoDoBrasil Textos" w:hAnsi="BancoDoBrasil Textos" w:cs="BancoDoBrasil Textos" w:eastAsia="BancoDoBrasil Textos"/>
          <w:sz w:val="11"/>
          <w:szCs w:val="11"/>
        </w:rPr>
      </w:pPr>
      <w:rPr/>
      <w:r>
        <w:rPr/>
        <w:br w:type="column"/>
      </w:r>
      <w:r>
        <w:rPr>
          <w:rFonts w:ascii="BancoDoBrasil Textos" w:hAnsi="BancoDoBrasil Textos" w:cs="BancoDoBrasil Textos" w:eastAsia="BancoDoBrasil Textos"/>
          <w:sz w:val="11"/>
          <w:szCs w:val="11"/>
          <w:color w:val="FFFFFF"/>
          <w:spacing w:val="0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11"/>
          <w:szCs w:val="11"/>
          <w:color w:val="FFFFFF"/>
          <w:spacing w:val="2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11"/>
          <w:szCs w:val="11"/>
          <w:color w:val="FFFFFF"/>
          <w:spacing w:val="-2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11"/>
          <w:szCs w:val="11"/>
          <w:color w:val="FFFFFF"/>
          <w:spacing w:val="2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11"/>
          <w:szCs w:val="11"/>
          <w:color w:val="FFFFFF"/>
          <w:spacing w:val="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11"/>
          <w:szCs w:val="11"/>
          <w:color w:val="FFFFFF"/>
          <w:spacing w:val="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11"/>
          <w:szCs w:val="11"/>
          <w:color w:val="FFFFFF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11"/>
          <w:szCs w:val="11"/>
          <w:color w:val="FFFFFF"/>
          <w:spacing w:val="-1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11"/>
          <w:szCs w:val="11"/>
          <w:color w:val="FFFFFF"/>
          <w:spacing w:val="0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11"/>
          <w:szCs w:val="11"/>
          <w:color w:val="FFFFFF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11"/>
          <w:szCs w:val="11"/>
          <w:color w:val="FFFFFF"/>
          <w:spacing w:val="-1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11"/>
          <w:szCs w:val="11"/>
          <w:color w:val="FFFFFF"/>
          <w:spacing w:val="-1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11"/>
          <w:szCs w:val="11"/>
          <w:color w:val="FFFFFF"/>
          <w:spacing w:val="-2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11"/>
          <w:szCs w:val="11"/>
          <w:color w:val="FFFFFF"/>
          <w:spacing w:val="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11"/>
          <w:szCs w:val="11"/>
          <w:color w:val="FFFFFF"/>
          <w:spacing w:val="0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11"/>
          <w:szCs w:val="11"/>
          <w:color w:val="000000"/>
          <w:spacing w:val="0"/>
          <w:w w:val="100"/>
        </w:rPr>
      </w:r>
    </w:p>
    <w:p>
      <w:pPr>
        <w:spacing w:before="35" w:after="0" w:line="258" w:lineRule="auto"/>
        <w:ind w:right="1856" w:firstLine="63"/>
        <w:jc w:val="left"/>
        <w:rPr>
          <w:rFonts w:ascii="BancoDoBrasil Textos Medium" w:hAnsi="BancoDoBrasil Textos Medium" w:cs="BancoDoBrasil Textos Medium" w:eastAsia="BancoDoBrasil Textos Medium"/>
          <w:sz w:val="11"/>
          <w:szCs w:val="11"/>
        </w:rPr>
      </w:pPr>
      <w:rPr/>
      <w:r>
        <w:rPr/>
        <w:br w:type="column"/>
      </w:r>
      <w:r>
        <w:rPr>
          <w:rFonts w:ascii="BancoDoBrasil Textos Medium" w:hAnsi="BancoDoBrasil Textos Medium" w:cs="BancoDoBrasil Textos Medium" w:eastAsia="BancoDoBrasil Textos Medium"/>
          <w:sz w:val="11"/>
          <w:szCs w:val="11"/>
          <w:color w:val="FBFB2F"/>
          <w:spacing w:val="-1"/>
          <w:w w:val="100"/>
        </w:rPr>
        <w:t>N</w:t>
      </w:r>
      <w:r>
        <w:rPr>
          <w:rFonts w:ascii="BancoDoBrasil Textos Medium" w:hAnsi="BancoDoBrasil Textos Medium" w:cs="BancoDoBrasil Textos Medium" w:eastAsia="BancoDoBrasil Textos Medium"/>
          <w:sz w:val="11"/>
          <w:szCs w:val="11"/>
          <w:color w:val="FBFB2F"/>
          <w:spacing w:val="0"/>
          <w:w w:val="100"/>
        </w:rPr>
        <w:t>u</w:t>
      </w:r>
      <w:r>
        <w:rPr>
          <w:rFonts w:ascii="BancoDoBrasil Textos Medium" w:hAnsi="BancoDoBrasil Textos Medium" w:cs="BancoDoBrasil Textos Medium" w:eastAsia="BancoDoBrasil Textos Medium"/>
          <w:sz w:val="11"/>
          <w:szCs w:val="11"/>
          <w:color w:val="FBFB2F"/>
          <w:spacing w:val="1"/>
          <w:w w:val="100"/>
        </w:rPr>
        <w:t>m</w:t>
      </w:r>
      <w:r>
        <w:rPr>
          <w:rFonts w:ascii="BancoDoBrasil Textos Medium" w:hAnsi="BancoDoBrasil Textos Medium" w:cs="BancoDoBrasil Textos Medium" w:eastAsia="BancoDoBrasil Textos Medium"/>
          <w:sz w:val="11"/>
          <w:szCs w:val="11"/>
          <w:color w:val="FBFB2F"/>
          <w:spacing w:val="1"/>
          <w:w w:val="100"/>
        </w:rPr>
        <w:t>b</w:t>
      </w:r>
      <w:r>
        <w:rPr>
          <w:rFonts w:ascii="BancoDoBrasil Textos Medium" w:hAnsi="BancoDoBrasil Textos Medium" w:cs="BancoDoBrasil Textos Medium" w:eastAsia="BancoDoBrasil Textos Medium"/>
          <w:sz w:val="11"/>
          <w:szCs w:val="11"/>
          <w:color w:val="FBFB2F"/>
          <w:spacing w:val="1"/>
          <w:w w:val="100"/>
        </w:rPr>
        <w:t>e</w:t>
      </w:r>
      <w:r>
        <w:rPr>
          <w:rFonts w:ascii="BancoDoBrasil Textos Medium" w:hAnsi="BancoDoBrasil Textos Medium" w:cs="BancoDoBrasil Textos Medium" w:eastAsia="BancoDoBrasil Textos Medium"/>
          <w:sz w:val="11"/>
          <w:szCs w:val="11"/>
          <w:color w:val="FBFB2F"/>
          <w:spacing w:val="0"/>
          <w:w w:val="100"/>
        </w:rPr>
        <w:t>r</w:t>
      </w:r>
      <w:r>
        <w:rPr>
          <w:rFonts w:ascii="BancoDoBrasil Textos Medium" w:hAnsi="BancoDoBrasil Textos Medium" w:cs="BancoDoBrasil Textos Medium" w:eastAsia="BancoDoBrasil Textos Medium"/>
          <w:sz w:val="11"/>
          <w:szCs w:val="11"/>
          <w:color w:val="FBFB2F"/>
          <w:spacing w:val="0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11"/>
          <w:szCs w:val="11"/>
          <w:color w:val="FBFB2F"/>
          <w:spacing w:val="-1"/>
          <w:w w:val="100"/>
        </w:rPr>
        <w:t>o</w:t>
      </w:r>
      <w:r>
        <w:rPr>
          <w:rFonts w:ascii="BancoDoBrasil Textos Medium" w:hAnsi="BancoDoBrasil Textos Medium" w:cs="BancoDoBrasil Textos Medium" w:eastAsia="BancoDoBrasil Textos Medium"/>
          <w:sz w:val="11"/>
          <w:szCs w:val="11"/>
          <w:color w:val="FBFB2F"/>
          <w:spacing w:val="0"/>
          <w:w w:val="100"/>
        </w:rPr>
        <w:t>f</w:t>
      </w:r>
      <w:r>
        <w:rPr>
          <w:rFonts w:ascii="BancoDoBrasil Textos Medium" w:hAnsi="BancoDoBrasil Textos Medium" w:cs="BancoDoBrasil Textos Medium" w:eastAsia="BancoDoBrasil Textos Medium"/>
          <w:sz w:val="11"/>
          <w:szCs w:val="11"/>
          <w:color w:val="FBFB2F"/>
          <w:spacing w:val="-1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11"/>
          <w:szCs w:val="11"/>
          <w:color w:val="FBFB2F"/>
          <w:spacing w:val="1"/>
          <w:w w:val="100"/>
        </w:rPr>
        <w:t>W</w:t>
      </w:r>
      <w:r>
        <w:rPr>
          <w:rFonts w:ascii="BancoDoBrasil Textos Medium" w:hAnsi="BancoDoBrasil Textos Medium" w:cs="BancoDoBrasil Textos Medium" w:eastAsia="BancoDoBrasil Textos Medium"/>
          <w:sz w:val="11"/>
          <w:szCs w:val="11"/>
          <w:color w:val="FBFB2F"/>
          <w:spacing w:val="-1"/>
          <w:w w:val="100"/>
        </w:rPr>
        <w:t>o</w:t>
      </w:r>
      <w:r>
        <w:rPr>
          <w:rFonts w:ascii="BancoDoBrasil Textos Medium" w:hAnsi="BancoDoBrasil Textos Medium" w:cs="BancoDoBrasil Textos Medium" w:eastAsia="BancoDoBrasil Textos Medium"/>
          <w:sz w:val="11"/>
          <w:szCs w:val="11"/>
          <w:color w:val="FBFB2F"/>
          <w:spacing w:val="1"/>
          <w:w w:val="100"/>
        </w:rPr>
        <w:t>m</w:t>
      </w:r>
      <w:r>
        <w:rPr>
          <w:rFonts w:ascii="BancoDoBrasil Textos Medium" w:hAnsi="BancoDoBrasil Textos Medium" w:cs="BancoDoBrasil Textos Medium" w:eastAsia="BancoDoBrasil Textos Medium"/>
          <w:sz w:val="11"/>
          <w:szCs w:val="11"/>
          <w:color w:val="FBFB2F"/>
          <w:spacing w:val="1"/>
          <w:w w:val="100"/>
        </w:rPr>
        <w:t>e</w:t>
      </w:r>
      <w:r>
        <w:rPr>
          <w:rFonts w:ascii="BancoDoBrasil Textos Medium" w:hAnsi="BancoDoBrasil Textos Medium" w:cs="BancoDoBrasil Textos Medium" w:eastAsia="BancoDoBrasil Textos Medium"/>
          <w:sz w:val="11"/>
          <w:szCs w:val="11"/>
          <w:color w:val="FBFB2F"/>
          <w:spacing w:val="0"/>
          <w:w w:val="100"/>
        </w:rPr>
        <w:t>n</w:t>
      </w:r>
      <w:r>
        <w:rPr>
          <w:rFonts w:ascii="BancoDoBrasil Textos Medium" w:hAnsi="BancoDoBrasil Textos Medium" w:cs="BancoDoBrasil Textos Medium" w:eastAsia="BancoDoBrasil Textos Medium"/>
          <w:sz w:val="11"/>
          <w:szCs w:val="11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60"/>
          <w:pgMar w:top="1560" w:bottom="280" w:left="0" w:right="0"/>
          <w:cols w:num="3" w:equalWidth="0">
            <w:col w:w="5597" w:space="2159"/>
            <w:col w:w="549" w:space="1146"/>
            <w:col w:w="2469"/>
          </w:cols>
        </w:sectPr>
      </w:pPr>
      <w:rPr/>
    </w:p>
    <w:p>
      <w:pPr>
        <w:spacing w:before="61" w:after="0" w:line="321" w:lineRule="auto"/>
        <w:ind w:left="852" w:right="-58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5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0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%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ddit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3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2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x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-ide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lac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k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9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x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-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2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9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Q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+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uni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2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3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2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-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wi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(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).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321" w:lineRule="auto"/>
        <w:ind w:left="852" w:right="-53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/>
        <w:pict>
          <v:group style="position:absolute;margin-left:42.550194pt;margin-top:40.879318pt;width:237.597437pt;height:94.848318pt;mso-position-horizontal-relative:page;mso-position-vertical-relative:paragraph;z-index:-601" coordorigin="851,818" coordsize="4752,1897">
            <v:group style="position:absolute;left:855;top:822;width:4744;height:1889" coordorigin="855,822" coordsize="4744,1889">
              <v:shape style="position:absolute;left:855;top:822;width:4744;height:1889" coordorigin="855,822" coordsize="4744,1889" path="m859,2715l5603,2715,5603,825,859,825,859,2715e" filled="t" fillcolor="#465EFF" stroked="f">
                <v:path arrowok="t"/>
                <v:fill/>
              </v:shape>
            </v:group>
            <v:group style="position:absolute;left:2197;top:1113;width:1461;height:2" coordorigin="2197,1113" coordsize="1461,2">
              <v:shape style="position:absolute;left:2197;top:1113;width:1461;height:2" coordorigin="2197,1113" coordsize="1461,0" path="m2197,1113l3659,1113e" filled="f" stroked="t" strokeweight=".297603pt" strokecolor="#BCB6FF">
                <v:path arrowok="t"/>
              </v:shape>
            </v:group>
            <v:group style="position:absolute;left:3880;top:1113;width:1493;height:2" coordorigin="3880,1113" coordsize="1493,2">
              <v:shape style="position:absolute;left:3880;top:1113;width:1493;height:2" coordorigin="3880,1113" coordsize="1493,0" path="m3880,1113l5373,1113e" filled="f" stroked="t" strokeweight=".297603pt" strokecolor="#BCB6FF">
                <v:path arrowok="t"/>
              </v:shape>
            </v:group>
            <v:group style="position:absolute;left:2197;top:1505;width:1461;height:2" coordorigin="2197,1505" coordsize="1461,2">
              <v:shape style="position:absolute;left:2197;top:1505;width:1461;height:2" coordorigin="2197,1505" coordsize="1461,0" path="m2197,1505l3659,1505e" filled="f" stroked="t" strokeweight=".297603pt" strokecolor="#BCB6FF">
                <v:path arrowok="t"/>
              </v:shape>
            </v:group>
            <v:group style="position:absolute;left:3880;top:1505;width:1493;height:2" coordorigin="3880,1505" coordsize="1493,2">
              <v:shape style="position:absolute;left:3880;top:1505;width:1493;height:2" coordorigin="3880,1505" coordsize="1493,0" path="m3880,1505l5373,1505e" filled="f" stroked="t" strokeweight=".297603pt" strokecolor="#BCB6FF">
                <v:path arrowok="t"/>
              </v:shape>
            </v:group>
            <v:group style="position:absolute;left:5595;top:1113;width:4;height:2" coordorigin="5595,1113" coordsize="4,2">
              <v:shape style="position:absolute;left:5595;top:1113;width:4;height:2" coordorigin="5595,1113" coordsize="4,0" path="m5595,1113l5599,1113e" filled="f" stroked="t" strokeweight=".297603pt" strokecolor="#BCB6FF">
                <v:path arrowok="t"/>
              </v:shape>
            </v:group>
            <v:group style="position:absolute;left:5595;top:1505;width:4;height:2" coordorigin="5595,1505" coordsize="4,2">
              <v:shape style="position:absolute;left:5595;top:1505;width:4;height:2" coordorigin="5595,1505" coordsize="4,0" path="m5595,1505l5599,1505e" filled="f" stroked="t" strokeweight=".297603pt" strokecolor="#BCB6FF">
                <v:path arrowok="t"/>
              </v:shape>
            </v:group>
            <v:group style="position:absolute;left:3133;top:1292;width:58;height:64" coordorigin="3133,1292" coordsize="58,64">
              <v:shape style="position:absolute;left:3133;top:1292;width:58;height:64" coordorigin="3133,1292" coordsize="58,64" path="m3184,1292l3146,1292,3146,1308,3133,1356,3185,1356,3191,1337,3190,1335,3187,1335,3186,1335,3185,1334,3182,1334,3179,1332,3178,1330,3176,1327,3176,1323,3177,1320,3184,1292e" filled="t" fillcolor="#FFA7D2" stroked="f">
                <v:path arrowok="t"/>
                <v:fill/>
              </v:shape>
            </v:group>
            <v:group style="position:absolute;left:3187;top:1335;width:3;height:2" coordorigin="3187,1335" coordsize="3,2">
              <v:shape style="position:absolute;left:3187;top:1335;width:3;height:2" coordorigin="3187,1335" coordsize="3,0" path="m3190,1335l3189,1335,3188,1335,3187,1335,3190,1335,3190,1335e" filled="t" fillcolor="#FFA7D2" stroked="f">
                <v:path arrowok="t"/>
                <v:fill/>
              </v:shape>
            </v:group>
            <v:group style="position:absolute;left:3123;top:1267;width:67;height:63" coordorigin="3123,1267" coordsize="67,63">
              <v:shape style="position:absolute;left:3123;top:1267;width:67;height:63" coordorigin="3123,1267" coordsize="67,63" path="m3168,1267l3160,1267,3152,1270,3146,1272,3124,1321,3123,1325,3125,1329,3129,1330,3129,1330,3130,1330,3130,1330,3133,1330,3136,1328,3137,1325,3146,1292,3184,1292,3187,1282,3187,1282,3187,1280,3188,1279,3189,1277,3186,1274,3181,1272,3168,1267e" filled="t" fillcolor="#FFA7D2" stroked="f">
                <v:path arrowok="t"/>
                <v:fill/>
              </v:shape>
            </v:group>
            <v:group style="position:absolute;left:3146;top:1380;width:151;height:2" coordorigin="3146,1380" coordsize="151,2">
              <v:shape style="position:absolute;left:3146;top:1380;width:151;height:2" coordorigin="3146,1380" coordsize="151,0" path="m3146,1380l3297,1380e" filled="f" stroked="t" strokeweight="2.689057pt" strokecolor="#FFA7D2">
                <v:path arrowok="t"/>
              </v:shape>
            </v:group>
            <v:group style="position:absolute;left:3252;top:1335;width:58;height:22" coordorigin="3252,1335" coordsize="58,22">
              <v:shape style="position:absolute;left:3252;top:1335;width:58;height:22" coordorigin="3252,1335" coordsize="58,22" path="m3253,1335l3252,1337,3258,1356,3310,1356,3304,1335,3257,1335,3255,1335,3254,1335,3253,1335e" filled="t" fillcolor="#FFA7D2" stroked="f">
                <v:path arrowok="t"/>
                <v:fill/>
              </v:shape>
            </v:group>
            <v:group style="position:absolute;left:3253;top:1267;width:58;height:68" coordorigin="3253,1267" coordsize="58,68">
              <v:shape style="position:absolute;left:3253;top:1267;width:58;height:68" coordorigin="3253,1267" coordsize="58,68" path="m3283,1267l3274,1267,3261,1271,3257,1274,3253,1277,3254,1279,3255,1280,3256,1282,3256,1282,3266,1320,3257,1335,3304,1335,3297,1308,3297,1292,3311,1292,3309,1284,3297,1272,3283,1267e" filled="t" fillcolor="#FFA7D2" stroked="f">
                <v:path arrowok="t"/>
                <v:fill/>
              </v:shape>
            </v:group>
            <v:group style="position:absolute;left:3297;top:1292;width:23;height:38" coordorigin="3297,1292" coordsize="23,38">
              <v:shape style="position:absolute;left:3297;top:1292;width:23;height:38" coordorigin="3297,1292" coordsize="23,38" path="m3311,1292l3297,1292,3306,1325,3307,1328,3310,1330,3313,1330,3313,1330,3314,1330,3315,1330,3318,1329,3320,1325,3319,1321,3311,1292e" filled="t" fillcolor="#FFA7D2" stroked="f">
                <v:path arrowok="t"/>
                <v:fill/>
              </v:shape>
            </v:group>
            <v:group style="position:absolute;left:3190;top:1292;width:63;height:64" coordorigin="3190,1292" coordsize="63,64">
              <v:shape style="position:absolute;left:3190;top:1292;width:63;height:64" coordorigin="3190,1292" coordsize="63,64" path="m3240,1292l3203,1292,3203,1308,3190,1356,3253,1356,3240,1308,3240,1292e" filled="t" fillcolor="#FFA7D2" stroked="f">
                <v:path arrowok="t"/>
                <v:fill/>
              </v:shape>
            </v:group>
            <v:group style="position:absolute;left:3180;top:1267;width:74;height:63" coordorigin="3180,1267" coordsize="74,63">
              <v:shape style="position:absolute;left:3180;top:1267;width:74;height:63" coordorigin="3180,1267" coordsize="74,63" path="m3226,1267l3217,1267,3209,1270,3203,1272,3181,1321,3180,1325,3182,1329,3186,1330,3186,1330,3187,1330,3187,1330,3191,1330,3193,1328,3194,1325,3203,1292,3254,1292,3240,1272,3226,1267e" filled="t" fillcolor="#FFA7D2" stroked="f">
                <v:path arrowok="t"/>
                <v:fill/>
              </v:shape>
            </v:group>
            <v:group style="position:absolute;left:3240;top:1292;width:23;height:38" coordorigin="3240,1292" coordsize="23,38">
              <v:shape style="position:absolute;left:3240;top:1292;width:23;height:38" coordorigin="3240,1292" coordsize="23,38" path="m3254,1292l3240,1292,3249,1325,3250,1328,3253,1330,3256,1330,3256,1330,3257,1330,3257,1330,3261,1329,3263,1325,3262,1321,3254,1292e" filled="t" fillcolor="#FFA7D2" stroked="f">
                <v:path arrowok="t"/>
                <v:fill/>
              </v:shape>
            </v:group>
            <v:group style="position:absolute;left:3262;top:1231;width:32;height:32" coordorigin="3262,1231" coordsize="32,32">
              <v:shape style="position:absolute;left:3262;top:1231;width:32;height:32" coordorigin="3262,1231" coordsize="32,32" path="m3287,1231l3269,1231,3262,1238,3262,1256,3269,1263,3287,1263,3294,1256,3294,1238,3287,1231e" filled="t" fillcolor="#FFA7D2" stroked="f">
                <v:path arrowok="t"/>
                <v:fill/>
              </v:shape>
            </v:group>
            <v:group style="position:absolute;left:3148;top:1231;width:32;height:32" coordorigin="3148,1231" coordsize="32,32">
              <v:shape style="position:absolute;left:3148;top:1231;width:32;height:32" coordorigin="3148,1231" coordsize="32,32" path="m3173,1231l3155,1231,3148,1238,3148,1256,3155,1263,3173,1263,3180,1256,3180,1238,3173,1231e" filled="t" fillcolor="#FFA7D2" stroked="f">
                <v:path arrowok="t"/>
                <v:fill/>
              </v:shape>
            </v:group>
            <v:group style="position:absolute;left:3205;top:1231;width:32;height:32" coordorigin="3205,1231" coordsize="32,32">
              <v:shape style="position:absolute;left:3205;top:1231;width:32;height:32" coordorigin="3205,1231" coordsize="32,32" path="m3230,1231l3212,1231,3205,1238,3205,1256,3212,1263,3230,1263,3237,1256,3237,1238,3230,1231e" filled="t" fillcolor="#FFA7D2" stroked="f">
                <v:path arrowok="t"/>
                <v:fill/>
              </v:shape>
            </v:group>
            <v:group style="position:absolute;left:4858;top:1298;width:58;height:63" coordorigin="4858,1298" coordsize="58,63">
              <v:shape style="position:absolute;left:4858;top:1298;width:58;height:63" coordorigin="4858,1298" coordsize="58,63" path="m4909,1298l4871,1298,4871,1314,4858,1362,4911,1362,4916,1343,4915,1341,4912,1341,4911,1340,4910,1340,4907,1339,4904,1338,4903,1335,4901,1333,4901,1329,4902,1326,4909,1298e" filled="t" fillcolor="#FFA7D2" stroked="f">
                <v:path arrowok="t"/>
                <v:fill/>
              </v:shape>
            </v:group>
            <v:group style="position:absolute;left:4912;top:1340;width:3;height:2" coordorigin="4912,1340" coordsize="3,2">
              <v:shape style="position:absolute;left:4912;top:1340;width:3;height:2" coordorigin="4912,1340" coordsize="3,0" path="m4915,1340l4914,1340,4913,1341,4912,1341,4915,1341,4915,1340e" filled="t" fillcolor="#FFA7D2" stroked="f">
                <v:path arrowok="t"/>
                <v:fill/>
              </v:shape>
            </v:group>
            <v:group style="position:absolute;left:4848;top:1274;width:67;height:62" coordorigin="4848,1274" coordsize="67,62">
              <v:shape style="position:absolute;left:4848;top:1274;width:67;height:62" coordorigin="4848,1274" coordsize="67,62" path="m4894,1274l4885,1274,4877,1277,4871,1279,4849,1327,4848,1331,4850,1335,4854,1336,4854,1336,4855,1336,4855,1336,4858,1336,4861,1334,4862,1331,4871,1298,4909,1298,4912,1289,4912,1289,4912,1287,4913,1285,4914,1284,4911,1281,4906,1278,4894,1274e" filled="t" fillcolor="#FFA7D2" stroked="f">
                <v:path arrowok="t"/>
                <v:fill/>
              </v:shape>
            </v:group>
            <v:group style="position:absolute;left:4871;top:1385;width:151;height:2" coordorigin="4871,1385" coordsize="151,2">
              <v:shape style="position:absolute;left:4871;top:1385;width:151;height:2" coordorigin="4871,1385" coordsize="151,0" path="m4871,1385l5022,1385e" filled="f" stroked="t" strokeweight="2.642787pt" strokecolor="#FFA7D2">
                <v:path arrowok="t"/>
              </v:shape>
            </v:group>
            <v:group style="position:absolute;left:4978;top:1340;width:58;height:21" coordorigin="4978,1340" coordsize="58,21">
              <v:shape style="position:absolute;left:4978;top:1340;width:58;height:21" coordorigin="4978,1340" coordsize="58,21" path="m4978,1340l4978,1343,4983,1362,5035,1362,5029,1341,4982,1341,4980,1341,4979,1340,4978,1340e" filled="t" fillcolor="#FFA7D2" stroked="f">
                <v:path arrowok="t"/>
                <v:fill/>
              </v:shape>
            </v:group>
            <v:group style="position:absolute;left:4978;top:1274;width:58;height:67" coordorigin="4978,1274" coordsize="58,67">
              <v:shape style="position:absolute;left:4978;top:1274;width:58;height:67" coordorigin="4978,1274" coordsize="58,67" path="m5008,1274l4999,1274,4986,1278,4982,1281,4978,1284,4979,1285,4980,1287,4981,1289,4981,1289,4991,1326,4982,1341,5029,1341,5022,1314,5022,1298,5036,1298,5034,1290,5022,1279,5008,1274e" filled="t" fillcolor="#FFA7D2" stroked="f">
                <v:path arrowok="t"/>
                <v:fill/>
              </v:shape>
            </v:group>
            <v:group style="position:absolute;left:5022;top:1298;width:23;height:38" coordorigin="5022,1298" coordsize="23,38">
              <v:shape style="position:absolute;left:5022;top:1298;width:23;height:38" coordorigin="5022,1298" coordsize="23,38" path="m5036,1298l5022,1298,5031,1331,5032,1334,5035,1336,5038,1336,5038,1336,5039,1336,5040,1336,5043,1334,5045,1331,5044,1327,5036,1298e" filled="t" fillcolor="#FFA7D2" stroked="f">
                <v:path arrowok="t"/>
                <v:fill/>
              </v:shape>
            </v:group>
            <v:group style="position:absolute;left:4915;top:1298;width:63;height:63" coordorigin="4915,1298" coordsize="63,63">
              <v:shape style="position:absolute;left:4915;top:1298;width:63;height:63" coordorigin="4915,1298" coordsize="63,63" path="m4965,1298l4928,1298,4928,1314,4915,1362,4978,1362,4965,1314,4965,1298e" filled="t" fillcolor="#FFA7D2" stroked="f">
                <v:path arrowok="t"/>
                <v:fill/>
              </v:shape>
            </v:group>
            <v:group style="position:absolute;left:4905;top:1274;width:74;height:62" coordorigin="4905,1274" coordsize="74,62">
              <v:shape style="position:absolute;left:4905;top:1274;width:74;height:62" coordorigin="4905,1274" coordsize="74,62" path="m4951,1274l4942,1274,4934,1277,4928,1279,4906,1327,4905,1331,4907,1335,4911,1336,4911,1336,4912,1336,4913,1336,4916,1336,4918,1334,4919,1331,4928,1298,4979,1298,4965,1279,4951,1274e" filled="t" fillcolor="#FFA7D2" stroked="f">
                <v:path arrowok="t"/>
                <v:fill/>
              </v:shape>
            </v:group>
            <v:group style="position:absolute;left:4965;top:1298;width:23;height:38" coordorigin="4965,1298" coordsize="23,38">
              <v:shape style="position:absolute;left:4965;top:1298;width:23;height:38" coordorigin="4965,1298" coordsize="23,38" path="m4979,1298l4965,1298,4974,1331,4975,1334,4978,1336,4981,1336,4981,1336,4982,1336,4982,1336,4986,1334,4988,1331,4987,1327,4979,1298e" filled="t" fillcolor="#FFA7D2" stroked="f">
                <v:path arrowok="t"/>
                <v:fill/>
              </v:shape>
            </v:group>
            <v:group style="position:absolute;left:4987;top:1239;width:32;height:31" coordorigin="4987,1239" coordsize="32,31">
              <v:shape style="position:absolute;left:4987;top:1239;width:32;height:31" coordorigin="4987,1239" coordsize="32,31" path="m5012,1239l4994,1239,4987,1246,4987,1263,4994,1270,5012,1270,5019,1263,5019,1246,5012,1239e" filled="t" fillcolor="#FFA7D2" stroked="f">
                <v:path arrowok="t"/>
                <v:fill/>
              </v:shape>
            </v:group>
            <v:group style="position:absolute;left:4873;top:1239;width:32;height:31" coordorigin="4873,1239" coordsize="32,31">
              <v:shape style="position:absolute;left:4873;top:1239;width:32;height:31" coordorigin="4873,1239" coordsize="32,31" path="m4898,1239l4880,1239,4873,1246,4873,1263,4880,1270,4898,1270,4905,1263,4905,1246,4898,1239e" filled="t" fillcolor="#FFA7D2" stroked="f">
                <v:path arrowok="t"/>
                <v:fill/>
              </v:shape>
            </v:group>
            <v:group style="position:absolute;left:4930;top:1239;width:32;height:31" coordorigin="4930,1239" coordsize="32,31">
              <v:shape style="position:absolute;left:4930;top:1239;width:32;height:31" coordorigin="4930,1239" coordsize="32,31" path="m4955,1239l4937,1239,4930,1246,4930,1263,4937,1270,4955,1270,4962,1263,4962,1246,4955,1239e" filled="t" fillcolor="#FFA7D2" stroked="f">
                <v:path arrowok="t"/>
                <v:fill/>
              </v:shape>
            </v:group>
            <v:group style="position:absolute;left:1775;top:2467;width:64;height:71" coordorigin="1775,2467" coordsize="64,71">
              <v:shape style="position:absolute;left:1775;top:2467;width:64;height:71" coordorigin="1775,2467" coordsize="64,71" path="m1831,2467l1789,2467,1789,2484,1775,2538,1833,2538,1838,2517,1837,2514,1834,2514,1833,2514,1831,2514,1828,2513,1826,2511,1824,2508,1822,2505,1822,2502,1823,2498,1831,2467e" filled="t" fillcolor="#FFA7D2" stroked="f">
                <v:path arrowok="t"/>
                <v:fill/>
              </v:shape>
            </v:group>
            <v:group style="position:absolute;left:1834;top:2514;width:4;height:2" coordorigin="1834,2514" coordsize="4,2">
              <v:shape style="position:absolute;left:1834;top:2514;width:4;height:2" coordorigin="1834,2514" coordsize="4,0" path="m1837,2514l1837,2514,1836,2514,1834,2514,1837,2514,1837,2514e" filled="t" fillcolor="#FFA7D2" stroked="f">
                <v:path arrowok="t"/>
                <v:fill/>
              </v:shape>
            </v:group>
            <v:group style="position:absolute;left:1763;top:2439;width:74;height:70" coordorigin="1763,2439" coordsize="74,70">
              <v:shape style="position:absolute;left:1763;top:2439;width:74;height:70" coordorigin="1763,2439" coordsize="74,70" path="m1814,2439l1804,2439,1795,2442,1789,2444,1764,2499,1763,2503,1765,2508,1769,2509,1770,2509,1771,2509,1771,2509,1775,2509,1778,2507,1779,2504,1789,2467,1831,2467,1834,2456,1834,2456,1835,2454,1836,2452,1837,2451,1833,2447,1828,2444,1814,2439e" filled="t" fillcolor="#FFA7D2" stroked="f">
                <v:path arrowok="t"/>
                <v:fill/>
              </v:shape>
            </v:group>
            <v:group style="position:absolute;left:1789;top:2564;width:167;height:2" coordorigin="1789,2564" coordsize="167,2">
              <v:shape style="position:absolute;left:1789;top:2564;width:167;height:2" coordorigin="1789,2564" coordsize="167,0" path="m1789,2564l1956,2564e" filled="f" stroked="t" strokeweight="2.966477pt" strokecolor="#FFA7D2">
                <v:path arrowok="t"/>
              </v:shape>
            </v:group>
            <v:group style="position:absolute;left:1907;top:2514;width:64;height:24" coordorigin="1907,2514" coordsize="64,24">
              <v:shape style="position:absolute;left:1907;top:2514;width:64;height:24" coordorigin="1907,2514" coordsize="64,24" path="m1908,2514l1907,2517,1912,2538,1970,2538,1964,2514,1911,2514,1909,2514,1908,2514,1908,2514e" filled="t" fillcolor="#FFA7D2" stroked="f">
                <v:path arrowok="t"/>
                <v:fill/>
              </v:shape>
            </v:group>
            <v:group style="position:absolute;left:1907;top:2439;width:64;height:75" coordorigin="1907,2439" coordsize="64,75">
              <v:shape style="position:absolute;left:1907;top:2439;width:64;height:75" coordorigin="1907,2439" coordsize="64,75" path="m1940,2439l1931,2439,1917,2444,1912,2447,1907,2450,1909,2452,1910,2454,1910,2456,1910,2456,1922,2498,1911,2514,1964,2514,1956,2484,1956,2467,1971,2467,1969,2457,1956,2445,1940,2439e" filled="t" fillcolor="#FFA7D2" stroked="f">
                <v:path arrowok="t"/>
                <v:fill/>
              </v:shape>
            </v:group>
            <v:group style="position:absolute;left:1956;top:2467;width:25;height:42" coordorigin="1956,2467" coordsize="25,42">
              <v:shape style="position:absolute;left:1956;top:2467;width:25;height:42" coordorigin="1956,2467" coordsize="25,42" path="m1971,2467l1956,2467,1966,2504,1967,2507,1970,2509,1973,2509,1974,2509,1975,2509,1975,2509,1979,2507,1981,2503,1980,2499,1971,2467e" filled="t" fillcolor="#FFA7D2" stroked="f">
                <v:path arrowok="t"/>
                <v:fill/>
              </v:shape>
            </v:group>
            <v:group style="position:absolute;left:1838;top:2467;width:69;height:71" coordorigin="1838,2467" coordsize="69,71">
              <v:shape style="position:absolute;left:1838;top:2467;width:69;height:71" coordorigin="1838,2467" coordsize="69,71" path="m1893,2467l1852,2467,1852,2484,1838,2538,1907,2538,1893,2484,1893,2467e" filled="t" fillcolor="#FFA7D2" stroked="f">
                <v:path arrowok="t"/>
                <v:fill/>
              </v:shape>
            </v:group>
            <v:group style="position:absolute;left:1826;top:2439;width:82;height:70" coordorigin="1826,2439" coordsize="82,70">
              <v:shape style="position:absolute;left:1826;top:2439;width:82;height:70" coordorigin="1826,2439" coordsize="82,70" path="m1877,2439l1867,2439,1859,2442,1852,2444,1827,2499,1826,2503,1829,2508,1833,2509,1833,2509,1834,2509,1835,2509,1838,2509,1841,2507,1842,2504,1852,2467,1908,2467,1892,2445,1877,2439e" filled="t" fillcolor="#FFA7D2" stroked="f">
                <v:path arrowok="t"/>
                <v:fill/>
              </v:shape>
            </v:group>
            <v:group style="position:absolute;left:1893;top:2467;width:25;height:42" coordorigin="1893,2467" coordsize="25,42">
              <v:shape style="position:absolute;left:1893;top:2467;width:25;height:42" coordorigin="1893,2467" coordsize="25,42" path="m1908,2467l1893,2467,1903,2504,1904,2507,1907,2509,1910,2509,1911,2509,1912,2509,1912,2509,1916,2507,1918,2503,1917,2499,1908,2467e" filled="t" fillcolor="#FFA7D2" stroked="f">
                <v:path arrowok="t"/>
                <v:fill/>
              </v:shape>
            </v:group>
            <v:group style="position:absolute;left:1917;top:2399;width:35;height:35" coordorigin="1917,2399" coordsize="35,35">
              <v:shape style="position:absolute;left:1917;top:2399;width:35;height:35" coordorigin="1917,2399" coordsize="35,35" path="m1945,2399l1925,2399,1917,2407,1917,2427,1925,2435,1945,2435,1953,2427,1953,2407,1945,2399e" filled="t" fillcolor="#FFA7D2" stroked="f">
                <v:path arrowok="t"/>
                <v:fill/>
              </v:shape>
            </v:group>
            <v:group style="position:absolute;left:1791;top:2399;width:35;height:35" coordorigin="1791,2399" coordsize="35,35">
              <v:shape style="position:absolute;left:1791;top:2399;width:35;height:35" coordorigin="1791,2399" coordsize="35,35" path="m1818,2399l1799,2399,1791,2407,1791,2427,1799,2435,1818,2435,1826,2427,1826,2407,1818,2399e" filled="t" fillcolor="#FFA7D2" stroked="f">
                <v:path arrowok="t"/>
                <v:fill/>
              </v:shape>
            </v:group>
            <v:group style="position:absolute;left:1854;top:2399;width:35;height:35" coordorigin="1854,2399" coordsize="35,35">
              <v:shape style="position:absolute;left:1854;top:2399;width:35;height:35" coordorigin="1854,2399" coordsize="35,35" path="m1882,2399l1862,2399,1854,2407,1854,2427,1862,2435,1882,2435,1890,2427,1890,2407,1882,2399e" filled="t" fillcolor="#FFA7D2" stroked="f">
                <v:path arrowok="t"/>
                <v:fill/>
              </v:shape>
            </v:group>
            <w10:wrap type="none"/>
          </v:group>
        </w:pic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8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ution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ber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’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: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141" w:lineRule="exact"/>
        <w:ind w:left="2692" w:right="-20"/>
        <w:jc w:val="left"/>
        <w:tabs>
          <w:tab w:pos="4360" w:val="left"/>
        </w:tabs>
        <w:rPr>
          <w:rFonts w:ascii="BancoDoBrasil Textos" w:hAnsi="BancoDoBrasil Textos" w:cs="BancoDoBrasil Textos" w:eastAsia="BancoDoBrasil Textos"/>
          <w:sz w:val="14"/>
          <w:szCs w:val="14"/>
        </w:rPr>
      </w:pPr>
      <w:rPr/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  <w:position w:val="-3"/>
        </w:rPr>
        <w:t>s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  <w:position w:val="-3"/>
        </w:rPr>
        <w:t>e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  <w:position w:val="-3"/>
        </w:rPr>
        <w:t>p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  <w:position w:val="-3"/>
        </w:rPr>
        <w:t>/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  <w:position w:val="-3"/>
        </w:rPr>
        <w:t>24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25"/>
          <w:w w:val="100"/>
          <w:position w:val="-3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  <w:position w:val="-3"/>
        </w:rPr>
        <w:tab/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  <w:position w:val="-3"/>
        </w:rPr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-2"/>
          <w:w w:val="115"/>
          <w:position w:val="-3"/>
        </w:rPr>
        <w:t>s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0"/>
          <w:w w:val="107"/>
          <w:position w:val="-3"/>
        </w:rPr>
        <w:t>e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1"/>
          <w:w w:val="107"/>
          <w:position w:val="-3"/>
        </w:rPr>
        <w:t>p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0"/>
          <w:w w:val="118"/>
          <w:position w:val="-3"/>
        </w:rPr>
        <w:t>/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-2"/>
          <w:w w:val="108"/>
          <w:position w:val="-3"/>
        </w:rPr>
        <w:t>2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0"/>
          <w:w w:val="108"/>
          <w:position w:val="-3"/>
        </w:rPr>
        <w:t>5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21" w:after="0" w:line="245" w:lineRule="auto"/>
        <w:ind w:left="429" w:right="1214" w:firstLine="20"/>
        <w:jc w:val="right"/>
        <w:tabs>
          <w:tab w:pos="1280" w:val="left"/>
          <w:tab w:pos="1420" w:val="left"/>
          <w:tab w:pos="2000" w:val="left"/>
          <w:tab w:pos="2220" w:val="left"/>
          <w:tab w:pos="2960" w:val="left"/>
          <w:tab w:pos="3080" w:val="left"/>
          <w:tab w:pos="3720" w:val="left"/>
          <w:tab w:pos="3860" w:val="left"/>
        </w:tabs>
        <w:rPr>
          <w:rFonts w:ascii="BancoDoBrasil Textos" w:hAnsi="BancoDoBrasil Textos" w:cs="BancoDoBrasil Textos" w:eastAsia="BancoDoBrasil Textos"/>
          <w:sz w:val="17"/>
          <w:szCs w:val="17"/>
        </w:rPr>
      </w:pPr>
      <w:rPr/>
      <w:r>
        <w:rPr/>
        <w:br w:type="column"/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  <w:position w:val="1"/>
        </w:rPr>
        <w:t>T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  <w:position w:val="1"/>
        </w:rPr>
        <w:t>o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  <w:position w:val="1"/>
        </w:rPr>
        <w:t>t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  <w:position w:val="1"/>
        </w:rPr>
        <w:t>a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  <w:position w:val="1"/>
        </w:rPr>
        <w:t>l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  <w:position w:val="1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4"/>
          <w:w w:val="100"/>
          <w:position w:val="1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  <w:position w:val="1"/>
        </w:rPr>
        <w:t>Bank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3"/>
          <w:w w:val="100"/>
          <w:position w:val="1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  <w:position w:val="1"/>
        </w:rPr>
        <w:tab/>
        <w:tab/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57"/>
          <w:position w:val="1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  <w:position w:val="1"/>
        </w:rPr>
        <w:t>35,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  <w:position w:val="1"/>
        </w:rPr>
        <w:t>5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  <w:position w:val="1"/>
        </w:rPr>
        <w:t>7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  <w:position w:val="1"/>
        </w:rPr>
        <w:t>1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  <w:position w:val="1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  <w:position w:val="1"/>
        </w:rPr>
        <w:tab/>
        <w:tab/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  <w:position w:val="1"/>
        </w:rPr>
      </w:r>
      <w:r>
        <w:rPr>
          <w:rFonts w:ascii="BancoDoBrasil Textos" w:hAnsi="BancoDoBrasil Textos" w:cs="BancoDoBrasil Textos" w:eastAsia="BancoDoBrasil Textos"/>
          <w:sz w:val="17"/>
          <w:szCs w:val="17"/>
          <w:color w:val="FFFFFF"/>
          <w:spacing w:val="0"/>
          <w:w w:val="100"/>
          <w:position w:val="0"/>
        </w:rPr>
        <w:t>41</w:t>
      </w:r>
      <w:r>
        <w:rPr>
          <w:rFonts w:ascii="BancoDoBrasil Textos" w:hAnsi="BancoDoBrasil Textos" w:cs="BancoDoBrasil Textos" w:eastAsia="BancoDoBrasil Textos"/>
          <w:sz w:val="17"/>
          <w:szCs w:val="17"/>
          <w:color w:val="FFFFFF"/>
          <w:spacing w:val="0"/>
          <w:w w:val="100"/>
          <w:position w:val="0"/>
        </w:rPr>
        <w:t>%</w:t>
      </w:r>
      <w:r>
        <w:rPr>
          <w:rFonts w:ascii="BancoDoBrasil Textos" w:hAnsi="BancoDoBrasil Textos" w:cs="BancoDoBrasil Textos" w:eastAsia="BancoDoBrasil Textos"/>
          <w:sz w:val="17"/>
          <w:szCs w:val="17"/>
          <w:color w:val="FFFFFF"/>
          <w:spacing w:val="-3"/>
          <w:w w:val="100"/>
          <w:position w:val="0"/>
        </w:rPr>
        <w:t> </w:t>
      </w:r>
      <w:r>
        <w:rPr>
          <w:rFonts w:ascii="BancoDoBrasil Textos" w:hAnsi="BancoDoBrasil Textos" w:cs="BancoDoBrasil Textos" w:eastAsia="BancoDoBrasil Textos"/>
          <w:sz w:val="17"/>
          <w:szCs w:val="17"/>
          <w:color w:val="FFFFFF"/>
          <w:spacing w:val="0"/>
          <w:w w:val="100"/>
          <w:position w:val="0"/>
        </w:rPr>
        <w:tab/>
        <w:tab/>
      </w:r>
      <w:r>
        <w:rPr>
          <w:rFonts w:ascii="BancoDoBrasil Textos" w:hAnsi="BancoDoBrasil Textos" w:cs="BancoDoBrasil Textos" w:eastAsia="BancoDoBrasil Textos"/>
          <w:sz w:val="17"/>
          <w:szCs w:val="17"/>
          <w:color w:val="FFFFFF"/>
          <w:spacing w:val="0"/>
          <w:w w:val="95"/>
          <w:position w:val="0"/>
        </w:rPr>
        <w:t> </w:t>
      </w:r>
      <w:r>
        <w:rPr>
          <w:rFonts w:ascii="BancoDoBrasil Textos" w:hAnsi="BancoDoBrasil Textos" w:cs="BancoDoBrasil Textos" w:eastAsia="BancoDoBrasil Textos"/>
          <w:sz w:val="17"/>
          <w:szCs w:val="17"/>
          <w:color w:val="FFFFFF"/>
          <w:spacing w:val="0"/>
          <w:w w:val="100"/>
          <w:position w:val="0"/>
        </w:rPr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0"/>
          <w:w w:val="100"/>
          <w:position w:val="1"/>
        </w:rPr>
        <w:t>3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1"/>
          <w:w w:val="100"/>
          <w:position w:val="1"/>
        </w:rPr>
        <w:t>4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0"/>
          <w:w w:val="100"/>
          <w:position w:val="1"/>
        </w:rPr>
        <w:t>,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-2"/>
          <w:w w:val="100"/>
          <w:position w:val="1"/>
        </w:rPr>
        <w:t>9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0"/>
          <w:w w:val="100"/>
          <w:position w:val="1"/>
        </w:rPr>
        <w:t>38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-6"/>
          <w:w w:val="100"/>
          <w:position w:val="1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0"/>
          <w:w w:val="100"/>
          <w:position w:val="1"/>
        </w:rPr>
        <w:tab/>
        <w:tab/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0"/>
          <w:w w:val="86"/>
          <w:position w:val="1"/>
        </w:rPr>
        <w:t> 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0"/>
          <w:w w:val="100"/>
          <w:position w:val="1"/>
        </w:rPr>
      </w:r>
      <w:r>
        <w:rPr>
          <w:rFonts w:ascii="BancoDoBrasil Textos" w:hAnsi="BancoDoBrasil Textos" w:cs="BancoDoBrasil Textos" w:eastAsia="BancoDoBrasil Textos"/>
          <w:sz w:val="17"/>
          <w:szCs w:val="17"/>
          <w:color w:val="FBFB2F"/>
          <w:spacing w:val="0"/>
          <w:w w:val="112"/>
          <w:position w:val="0"/>
        </w:rPr>
        <w:t>41</w:t>
      </w:r>
      <w:r>
        <w:rPr>
          <w:rFonts w:ascii="BancoDoBrasil Textos" w:hAnsi="BancoDoBrasil Textos" w:cs="BancoDoBrasil Textos" w:eastAsia="BancoDoBrasil Textos"/>
          <w:sz w:val="17"/>
          <w:szCs w:val="17"/>
          <w:color w:val="FBFB2F"/>
          <w:spacing w:val="0"/>
          <w:w w:val="110"/>
          <w:position w:val="0"/>
        </w:rPr>
        <w:t>%</w:t>
      </w:r>
      <w:r>
        <w:rPr>
          <w:rFonts w:ascii="BancoDoBrasil Textos" w:hAnsi="BancoDoBrasil Textos" w:cs="BancoDoBrasil Textos" w:eastAsia="BancoDoBrasil Textos"/>
          <w:sz w:val="17"/>
          <w:szCs w:val="17"/>
          <w:color w:val="FBFB2F"/>
          <w:spacing w:val="0"/>
          <w:w w:val="110"/>
          <w:position w:val="0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  <w:position w:val="1"/>
        </w:rPr>
        <w:t>O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  <w:position w:val="1"/>
        </w:rPr>
        <w:t>p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  <w:position w:val="1"/>
        </w:rPr>
        <w:t>erat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  <w:position w:val="1"/>
        </w:rPr>
        <w:t>i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  <w:position w:val="1"/>
        </w:rPr>
        <w:t>o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2"/>
          <w:w w:val="100"/>
          <w:position w:val="1"/>
        </w:rPr>
        <w:t>n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  <w:position w:val="1"/>
        </w:rPr>
        <w:t>al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27"/>
          <w:w w:val="100"/>
          <w:position w:val="1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  <w:position w:val="1"/>
        </w:rPr>
        <w:tab/>
        <w:tab/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15"/>
          <w:position w:val="1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  <w:position w:val="1"/>
        </w:rPr>
        <w:t>1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  <w:position w:val="1"/>
        </w:rPr>
        <w:t>8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  <w:position w:val="1"/>
        </w:rPr>
        <w:t>,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  <w:position w:val="1"/>
        </w:rPr>
        <w:t>8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2"/>
          <w:w w:val="100"/>
          <w:position w:val="1"/>
        </w:rPr>
        <w:t>7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  <w:position w:val="1"/>
        </w:rPr>
        <w:t>9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30"/>
          <w:w w:val="100"/>
          <w:position w:val="1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  <w:position w:val="1"/>
        </w:rPr>
        <w:tab/>
        <w:tab/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  <w:position w:val="1"/>
        </w:rPr>
      </w:r>
      <w:r>
        <w:rPr>
          <w:rFonts w:ascii="BancoDoBrasil Textos" w:hAnsi="BancoDoBrasil Textos" w:cs="BancoDoBrasil Textos" w:eastAsia="BancoDoBrasil Textos"/>
          <w:sz w:val="17"/>
          <w:szCs w:val="17"/>
          <w:color w:val="FFFFFF"/>
          <w:spacing w:val="-1"/>
          <w:w w:val="100"/>
          <w:position w:val="0"/>
        </w:rPr>
        <w:t>4</w:t>
      </w:r>
      <w:r>
        <w:rPr>
          <w:rFonts w:ascii="BancoDoBrasil Textos" w:hAnsi="BancoDoBrasil Textos" w:cs="BancoDoBrasil Textos" w:eastAsia="BancoDoBrasil Textos"/>
          <w:sz w:val="17"/>
          <w:szCs w:val="17"/>
          <w:color w:val="FFFFFF"/>
          <w:spacing w:val="0"/>
          <w:w w:val="100"/>
          <w:position w:val="0"/>
        </w:rPr>
        <w:t>5%</w:t>
      </w:r>
      <w:r>
        <w:rPr>
          <w:rFonts w:ascii="BancoDoBrasil Textos" w:hAnsi="BancoDoBrasil Textos" w:cs="BancoDoBrasil Textos" w:eastAsia="BancoDoBrasil Textos"/>
          <w:sz w:val="17"/>
          <w:szCs w:val="17"/>
          <w:color w:val="FFFFFF"/>
          <w:spacing w:val="-35"/>
          <w:w w:val="100"/>
          <w:position w:val="0"/>
        </w:rPr>
        <w:t> </w:t>
      </w:r>
      <w:r>
        <w:rPr>
          <w:rFonts w:ascii="BancoDoBrasil Textos" w:hAnsi="BancoDoBrasil Textos" w:cs="BancoDoBrasil Textos" w:eastAsia="BancoDoBrasil Textos"/>
          <w:sz w:val="17"/>
          <w:szCs w:val="17"/>
          <w:color w:val="FFFFFF"/>
          <w:spacing w:val="0"/>
          <w:w w:val="100"/>
          <w:position w:val="0"/>
        </w:rPr>
        <w:tab/>
        <w:tab/>
      </w:r>
      <w:r>
        <w:rPr>
          <w:rFonts w:ascii="BancoDoBrasil Textos" w:hAnsi="BancoDoBrasil Textos" w:cs="BancoDoBrasil Textos" w:eastAsia="BancoDoBrasil Textos"/>
          <w:sz w:val="17"/>
          <w:szCs w:val="17"/>
          <w:color w:val="FFFFFF"/>
          <w:spacing w:val="0"/>
          <w:w w:val="95"/>
          <w:position w:val="0"/>
        </w:rPr>
        <w:t>  </w:t>
      </w:r>
      <w:r>
        <w:rPr>
          <w:rFonts w:ascii="BancoDoBrasil Textos" w:hAnsi="BancoDoBrasil Textos" w:cs="BancoDoBrasil Textos" w:eastAsia="BancoDoBrasil Textos"/>
          <w:sz w:val="17"/>
          <w:szCs w:val="17"/>
          <w:color w:val="FFFFFF"/>
          <w:spacing w:val="0"/>
          <w:w w:val="100"/>
          <w:position w:val="0"/>
        </w:rPr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-1"/>
          <w:w w:val="100"/>
          <w:position w:val="1"/>
        </w:rPr>
        <w:t>1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-2"/>
          <w:w w:val="100"/>
          <w:position w:val="1"/>
        </w:rPr>
        <w:t>7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0"/>
          <w:w w:val="100"/>
          <w:position w:val="1"/>
        </w:rPr>
        <w:t>,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-1"/>
          <w:w w:val="100"/>
          <w:position w:val="1"/>
        </w:rPr>
        <w:t>8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0"/>
          <w:w w:val="100"/>
          <w:position w:val="1"/>
        </w:rPr>
        <w:t>99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-30"/>
          <w:w w:val="100"/>
          <w:position w:val="1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0"/>
          <w:w w:val="100"/>
          <w:position w:val="1"/>
        </w:rPr>
        <w:tab/>
        <w:tab/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0"/>
          <w:w w:val="115"/>
          <w:position w:val="1"/>
        </w:rPr>
        <w:t> 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0"/>
          <w:w w:val="100"/>
          <w:position w:val="1"/>
        </w:rPr>
      </w:r>
      <w:r>
        <w:rPr>
          <w:rFonts w:ascii="BancoDoBrasil Textos" w:hAnsi="BancoDoBrasil Textos" w:cs="BancoDoBrasil Textos" w:eastAsia="BancoDoBrasil Textos"/>
          <w:sz w:val="17"/>
          <w:szCs w:val="17"/>
          <w:color w:val="FBFB2F"/>
          <w:spacing w:val="-1"/>
          <w:w w:val="102"/>
          <w:position w:val="0"/>
        </w:rPr>
        <w:t>4</w:t>
      </w:r>
      <w:r>
        <w:rPr>
          <w:rFonts w:ascii="BancoDoBrasil Textos" w:hAnsi="BancoDoBrasil Textos" w:cs="BancoDoBrasil Textos" w:eastAsia="BancoDoBrasil Textos"/>
          <w:sz w:val="17"/>
          <w:szCs w:val="17"/>
          <w:color w:val="FBFB2F"/>
          <w:spacing w:val="0"/>
          <w:w w:val="102"/>
          <w:position w:val="0"/>
        </w:rPr>
        <w:t>5%</w:t>
      </w:r>
      <w:r>
        <w:rPr>
          <w:rFonts w:ascii="BancoDoBrasil Textos" w:hAnsi="BancoDoBrasil Textos" w:cs="BancoDoBrasil Textos" w:eastAsia="BancoDoBrasil Textos"/>
          <w:sz w:val="17"/>
          <w:szCs w:val="17"/>
          <w:color w:val="FBFB2F"/>
          <w:spacing w:val="0"/>
          <w:w w:val="102"/>
          <w:position w:val="0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2"/>
          <w:w w:val="100"/>
          <w:position w:val="1"/>
        </w:rPr>
        <w:t>M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  <w:position w:val="1"/>
        </w:rPr>
        <w:t>a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2"/>
          <w:w w:val="100"/>
          <w:position w:val="1"/>
        </w:rPr>
        <w:t>n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  <w:position w:val="1"/>
        </w:rPr>
        <w:t>a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2"/>
          <w:w w:val="100"/>
          <w:position w:val="1"/>
        </w:rPr>
        <w:t>g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  <w:position w:val="1"/>
        </w:rPr>
        <w:t>er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  <w:position w:val="1"/>
        </w:rPr>
        <w:t>i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  <w:position w:val="1"/>
        </w:rPr>
        <w:t>al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27"/>
          <w:w w:val="100"/>
          <w:position w:val="1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  <w:position w:val="1"/>
        </w:rPr>
        <w:tab/>
        <w:tab/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  <w:position w:val="1"/>
        </w:rPr>
        <w:t>1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  <w:position w:val="1"/>
        </w:rPr>
        <w:t>1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  <w:position w:val="1"/>
        </w:rPr>
        <w:t>,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2"/>
          <w:w w:val="100"/>
          <w:position w:val="1"/>
        </w:rPr>
        <w:t>7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  <w:position w:val="1"/>
        </w:rPr>
        <w:t>1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  <w:position w:val="1"/>
        </w:rPr>
        <w:t>2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31"/>
          <w:w w:val="100"/>
          <w:position w:val="1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  <w:position w:val="1"/>
        </w:rPr>
        <w:tab/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92"/>
          <w:position w:val="1"/>
        </w:rPr>
        <w:t>    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  <w:position w:val="1"/>
        </w:rPr>
      </w:r>
      <w:r>
        <w:rPr>
          <w:rFonts w:ascii="BancoDoBrasil Textos" w:hAnsi="BancoDoBrasil Textos" w:cs="BancoDoBrasil Textos" w:eastAsia="BancoDoBrasil Textos"/>
          <w:sz w:val="17"/>
          <w:szCs w:val="17"/>
          <w:color w:val="FFFFFF"/>
          <w:spacing w:val="-2"/>
          <w:w w:val="100"/>
          <w:position w:val="0"/>
        </w:rPr>
        <w:t>3</w:t>
      </w:r>
      <w:r>
        <w:rPr>
          <w:rFonts w:ascii="BancoDoBrasil Textos" w:hAnsi="BancoDoBrasil Textos" w:cs="BancoDoBrasil Textos" w:eastAsia="BancoDoBrasil Textos"/>
          <w:sz w:val="17"/>
          <w:szCs w:val="17"/>
          <w:color w:val="FFFFFF"/>
          <w:spacing w:val="0"/>
          <w:w w:val="100"/>
          <w:position w:val="0"/>
        </w:rPr>
        <w:t>5%</w:t>
      </w:r>
      <w:r>
        <w:rPr>
          <w:rFonts w:ascii="BancoDoBrasil Textos" w:hAnsi="BancoDoBrasil Textos" w:cs="BancoDoBrasil Textos" w:eastAsia="BancoDoBrasil Textos"/>
          <w:sz w:val="17"/>
          <w:szCs w:val="17"/>
          <w:color w:val="FFFFFF"/>
          <w:spacing w:val="-35"/>
          <w:w w:val="100"/>
          <w:position w:val="0"/>
        </w:rPr>
        <w:t> </w:t>
      </w:r>
      <w:r>
        <w:rPr>
          <w:rFonts w:ascii="BancoDoBrasil Textos" w:hAnsi="BancoDoBrasil Textos" w:cs="BancoDoBrasil Textos" w:eastAsia="BancoDoBrasil Textos"/>
          <w:sz w:val="17"/>
          <w:szCs w:val="17"/>
          <w:color w:val="FFFFFF"/>
          <w:spacing w:val="0"/>
          <w:w w:val="100"/>
          <w:position w:val="0"/>
        </w:rPr>
        <w:tab/>
        <w:tab/>
      </w:r>
      <w:r>
        <w:rPr>
          <w:rFonts w:ascii="BancoDoBrasil Textos" w:hAnsi="BancoDoBrasil Textos" w:cs="BancoDoBrasil Textos" w:eastAsia="BancoDoBrasil Textos"/>
          <w:sz w:val="17"/>
          <w:szCs w:val="17"/>
          <w:color w:val="FFFFFF"/>
          <w:spacing w:val="0"/>
          <w:w w:val="47"/>
          <w:position w:val="0"/>
        </w:rPr>
        <w:t> </w:t>
      </w:r>
      <w:r>
        <w:rPr>
          <w:rFonts w:ascii="BancoDoBrasil Textos" w:hAnsi="BancoDoBrasil Textos" w:cs="BancoDoBrasil Textos" w:eastAsia="BancoDoBrasil Textos"/>
          <w:sz w:val="17"/>
          <w:szCs w:val="17"/>
          <w:color w:val="FFFFFF"/>
          <w:spacing w:val="0"/>
          <w:w w:val="100"/>
          <w:position w:val="0"/>
        </w:rPr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-1"/>
          <w:w w:val="100"/>
          <w:position w:val="1"/>
        </w:rPr>
        <w:t>1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-1"/>
          <w:w w:val="100"/>
          <w:position w:val="1"/>
        </w:rPr>
        <w:t>1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0"/>
          <w:w w:val="100"/>
          <w:position w:val="1"/>
        </w:rPr>
        <w:t>,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1"/>
          <w:w w:val="100"/>
          <w:position w:val="1"/>
        </w:rPr>
        <w:t>3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-2"/>
          <w:w w:val="100"/>
          <w:position w:val="1"/>
        </w:rPr>
        <w:t>5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0"/>
          <w:w w:val="100"/>
          <w:position w:val="1"/>
        </w:rPr>
        <w:t>4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-30"/>
          <w:w w:val="100"/>
          <w:position w:val="1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0"/>
          <w:w w:val="100"/>
          <w:position w:val="1"/>
        </w:rPr>
        <w:tab/>
        <w:tab/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0"/>
          <w:w w:val="57"/>
          <w:position w:val="1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0"/>
          <w:w w:val="100"/>
          <w:position w:val="1"/>
        </w:rPr>
      </w:r>
      <w:r>
        <w:rPr>
          <w:rFonts w:ascii="BancoDoBrasil Textos" w:hAnsi="BancoDoBrasil Textos" w:cs="BancoDoBrasil Textos" w:eastAsia="BancoDoBrasil Textos"/>
          <w:sz w:val="17"/>
          <w:szCs w:val="17"/>
          <w:color w:val="FBFB2F"/>
          <w:spacing w:val="-2"/>
          <w:w w:val="102"/>
          <w:position w:val="0"/>
        </w:rPr>
        <w:t>3</w:t>
      </w:r>
      <w:r>
        <w:rPr>
          <w:rFonts w:ascii="BancoDoBrasil Textos" w:hAnsi="BancoDoBrasil Textos" w:cs="BancoDoBrasil Textos" w:eastAsia="BancoDoBrasil Textos"/>
          <w:sz w:val="17"/>
          <w:szCs w:val="17"/>
          <w:color w:val="FBFB2F"/>
          <w:spacing w:val="-1"/>
          <w:w w:val="102"/>
          <w:position w:val="0"/>
        </w:rPr>
        <w:t>7</w:t>
      </w:r>
      <w:r>
        <w:rPr>
          <w:rFonts w:ascii="BancoDoBrasil Textos" w:hAnsi="BancoDoBrasil Textos" w:cs="BancoDoBrasil Textos" w:eastAsia="BancoDoBrasil Textos"/>
          <w:sz w:val="17"/>
          <w:szCs w:val="17"/>
          <w:color w:val="FBFB2F"/>
          <w:spacing w:val="0"/>
          <w:w w:val="102"/>
          <w:position w:val="0"/>
        </w:rPr>
        <w:t>%</w:t>
      </w:r>
      <w:r>
        <w:rPr>
          <w:rFonts w:ascii="BancoDoBrasil Textos" w:hAnsi="BancoDoBrasil Textos" w:cs="BancoDoBrasil Textos" w:eastAsia="BancoDoBrasil Textos"/>
          <w:sz w:val="17"/>
          <w:szCs w:val="17"/>
          <w:color w:val="FBFB2F"/>
          <w:spacing w:val="0"/>
          <w:w w:val="102"/>
          <w:position w:val="0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  <w:position w:val="1"/>
        </w:rPr>
        <w:t>A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  <w:position w:val="1"/>
        </w:rPr>
        <w:t>d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  <w:position w:val="1"/>
        </w:rPr>
        <w:t>v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  <w:position w:val="1"/>
        </w:rPr>
        <w:t>i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  <w:position w:val="1"/>
        </w:rPr>
        <w:t>s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  <w:position w:val="1"/>
        </w:rPr>
        <w:t>o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  <w:position w:val="1"/>
        </w:rPr>
        <w:t>r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  <w:position w:val="1"/>
        </w:rPr>
        <w:t>y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29"/>
          <w:w w:val="100"/>
          <w:position w:val="1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  <w:position w:val="1"/>
        </w:rPr>
        <w:tab/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  <w:position w:val="1"/>
        </w:rPr>
        <w:t>4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  <w:position w:val="1"/>
        </w:rPr>
        <w:t>,293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31"/>
          <w:w w:val="100"/>
          <w:position w:val="1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  <w:position w:val="1"/>
        </w:rPr>
        <w:tab/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  <w:position w:val="1"/>
        </w:rPr>
      </w:r>
      <w:r>
        <w:rPr>
          <w:rFonts w:ascii="BancoDoBrasil Textos" w:hAnsi="BancoDoBrasil Textos" w:cs="BancoDoBrasil Textos" w:eastAsia="BancoDoBrasil Textos"/>
          <w:sz w:val="17"/>
          <w:szCs w:val="17"/>
          <w:color w:val="FFFFFF"/>
          <w:spacing w:val="-2"/>
          <w:w w:val="100"/>
          <w:position w:val="0"/>
        </w:rPr>
        <w:t>3</w:t>
      </w:r>
      <w:r>
        <w:rPr>
          <w:rFonts w:ascii="BancoDoBrasil Textos" w:hAnsi="BancoDoBrasil Textos" w:cs="BancoDoBrasil Textos" w:eastAsia="BancoDoBrasil Textos"/>
          <w:sz w:val="17"/>
          <w:szCs w:val="17"/>
          <w:color w:val="FFFFFF"/>
          <w:spacing w:val="0"/>
          <w:w w:val="100"/>
          <w:position w:val="0"/>
        </w:rPr>
        <w:t>5%</w:t>
      </w:r>
      <w:r>
        <w:rPr>
          <w:rFonts w:ascii="BancoDoBrasil Textos" w:hAnsi="BancoDoBrasil Textos" w:cs="BancoDoBrasil Textos" w:eastAsia="BancoDoBrasil Textos"/>
          <w:sz w:val="17"/>
          <w:szCs w:val="17"/>
          <w:color w:val="FFFFFF"/>
          <w:spacing w:val="-35"/>
          <w:w w:val="100"/>
          <w:position w:val="0"/>
        </w:rPr>
        <w:t> </w:t>
      </w:r>
      <w:r>
        <w:rPr>
          <w:rFonts w:ascii="BancoDoBrasil Textos" w:hAnsi="BancoDoBrasil Textos" w:cs="BancoDoBrasil Textos" w:eastAsia="BancoDoBrasil Textos"/>
          <w:sz w:val="17"/>
          <w:szCs w:val="17"/>
          <w:color w:val="FFFFFF"/>
          <w:spacing w:val="0"/>
          <w:w w:val="100"/>
          <w:position w:val="0"/>
        </w:rPr>
        <w:tab/>
      </w:r>
      <w:r>
        <w:rPr>
          <w:rFonts w:ascii="BancoDoBrasil Textos" w:hAnsi="BancoDoBrasil Textos" w:cs="BancoDoBrasil Textos" w:eastAsia="BancoDoBrasil Textos"/>
          <w:sz w:val="17"/>
          <w:szCs w:val="17"/>
          <w:color w:val="FFFFFF"/>
          <w:spacing w:val="0"/>
          <w:w w:val="100"/>
          <w:position w:val="0"/>
        </w:rPr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-1"/>
          <w:w w:val="100"/>
          <w:position w:val="1"/>
        </w:rPr>
        <w:t>4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0"/>
          <w:w w:val="100"/>
          <w:position w:val="1"/>
        </w:rPr>
        <w:t>,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1"/>
          <w:w w:val="100"/>
          <w:position w:val="1"/>
        </w:rPr>
        <w:t>3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-1"/>
          <w:w w:val="100"/>
          <w:position w:val="1"/>
        </w:rPr>
        <w:t>0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0"/>
          <w:w w:val="100"/>
          <w:position w:val="1"/>
        </w:rPr>
        <w:t>2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-31"/>
          <w:w w:val="100"/>
          <w:position w:val="1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0"/>
          <w:w w:val="100"/>
          <w:position w:val="1"/>
        </w:rPr>
        <w:tab/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0"/>
          <w:w w:val="100"/>
          <w:position w:val="1"/>
        </w:rPr>
      </w:r>
      <w:r>
        <w:rPr>
          <w:rFonts w:ascii="BancoDoBrasil Textos" w:hAnsi="BancoDoBrasil Textos" w:cs="BancoDoBrasil Textos" w:eastAsia="BancoDoBrasil Textos"/>
          <w:sz w:val="17"/>
          <w:szCs w:val="17"/>
          <w:color w:val="FBFB2F"/>
          <w:spacing w:val="-2"/>
          <w:w w:val="102"/>
          <w:position w:val="0"/>
        </w:rPr>
        <w:t>3</w:t>
      </w:r>
      <w:r>
        <w:rPr>
          <w:rFonts w:ascii="BancoDoBrasil Textos" w:hAnsi="BancoDoBrasil Textos" w:cs="BancoDoBrasil Textos" w:eastAsia="BancoDoBrasil Textos"/>
          <w:sz w:val="17"/>
          <w:szCs w:val="17"/>
          <w:color w:val="FBFB2F"/>
          <w:spacing w:val="-1"/>
          <w:w w:val="102"/>
          <w:position w:val="0"/>
        </w:rPr>
        <w:t>4</w:t>
      </w:r>
      <w:r>
        <w:rPr>
          <w:rFonts w:ascii="BancoDoBrasil Textos" w:hAnsi="BancoDoBrasil Textos" w:cs="BancoDoBrasil Textos" w:eastAsia="BancoDoBrasil Textos"/>
          <w:sz w:val="17"/>
          <w:szCs w:val="17"/>
          <w:color w:val="FBFB2F"/>
          <w:spacing w:val="0"/>
          <w:w w:val="102"/>
          <w:position w:val="0"/>
        </w:rPr>
        <w:t>%</w:t>
      </w:r>
      <w:r>
        <w:rPr>
          <w:rFonts w:ascii="BancoDoBrasil Textos" w:hAnsi="BancoDoBrasil Textos" w:cs="BancoDoBrasil Textos" w:eastAsia="BancoDoBrasil Textos"/>
          <w:sz w:val="17"/>
          <w:szCs w:val="17"/>
          <w:color w:val="FBFB2F"/>
          <w:spacing w:val="0"/>
          <w:w w:val="102"/>
          <w:position w:val="0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2"/>
          <w:w w:val="100"/>
          <w:position w:val="1"/>
        </w:rPr>
        <w:t>T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  <w:position w:val="1"/>
        </w:rPr>
        <w:t>e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2"/>
          <w:w w:val="100"/>
          <w:position w:val="1"/>
        </w:rPr>
        <w:t>c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2"/>
          <w:w w:val="100"/>
          <w:position w:val="1"/>
        </w:rPr>
        <w:t>h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2"/>
          <w:w w:val="100"/>
          <w:position w:val="1"/>
        </w:rPr>
        <w:t>n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  <w:position w:val="1"/>
        </w:rPr>
        <w:t>i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2"/>
          <w:w w:val="100"/>
          <w:position w:val="1"/>
        </w:rPr>
        <w:t>c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  <w:position w:val="1"/>
        </w:rPr>
        <w:t>al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28"/>
          <w:w w:val="100"/>
          <w:position w:val="1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  <w:position w:val="1"/>
        </w:rPr>
        <w:tab/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96"/>
          <w:position w:val="1"/>
        </w:rPr>
        <w:t>  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  <w:position w:val="1"/>
        </w:rPr>
        <w:t>667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32"/>
          <w:w w:val="100"/>
          <w:position w:val="1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  <w:position w:val="1"/>
        </w:rPr>
        <w:tab/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15"/>
          <w:position w:val="1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  <w:position w:val="1"/>
        </w:rPr>
      </w:r>
      <w:r>
        <w:rPr>
          <w:rFonts w:ascii="BancoDoBrasil Textos" w:hAnsi="BancoDoBrasil Textos" w:cs="BancoDoBrasil Textos" w:eastAsia="BancoDoBrasil Textos"/>
          <w:sz w:val="17"/>
          <w:szCs w:val="17"/>
          <w:color w:val="FFFFFF"/>
          <w:spacing w:val="0"/>
          <w:w w:val="100"/>
          <w:position w:val="0"/>
        </w:rPr>
        <w:t>5</w:t>
      </w:r>
      <w:r>
        <w:rPr>
          <w:rFonts w:ascii="BancoDoBrasil Textos" w:hAnsi="BancoDoBrasil Textos" w:cs="BancoDoBrasil Textos" w:eastAsia="BancoDoBrasil Textos"/>
          <w:sz w:val="17"/>
          <w:szCs w:val="17"/>
          <w:color w:val="FFFFFF"/>
          <w:spacing w:val="-2"/>
          <w:w w:val="100"/>
          <w:position w:val="0"/>
        </w:rPr>
        <w:t>3</w:t>
      </w:r>
      <w:r>
        <w:rPr>
          <w:rFonts w:ascii="BancoDoBrasil Textos" w:hAnsi="BancoDoBrasil Textos" w:cs="BancoDoBrasil Textos" w:eastAsia="BancoDoBrasil Textos"/>
          <w:sz w:val="17"/>
          <w:szCs w:val="17"/>
          <w:color w:val="FFFFFF"/>
          <w:spacing w:val="0"/>
          <w:w w:val="100"/>
          <w:position w:val="0"/>
        </w:rPr>
        <w:t>%</w:t>
      </w:r>
      <w:r>
        <w:rPr>
          <w:rFonts w:ascii="BancoDoBrasil Textos" w:hAnsi="BancoDoBrasil Textos" w:cs="BancoDoBrasil Textos" w:eastAsia="BancoDoBrasil Textos"/>
          <w:sz w:val="17"/>
          <w:szCs w:val="17"/>
          <w:color w:val="FFFFFF"/>
          <w:spacing w:val="-35"/>
          <w:w w:val="100"/>
          <w:position w:val="0"/>
        </w:rPr>
        <w:t> </w:t>
      </w:r>
      <w:r>
        <w:rPr>
          <w:rFonts w:ascii="BancoDoBrasil Textos" w:hAnsi="BancoDoBrasil Textos" w:cs="BancoDoBrasil Textos" w:eastAsia="BancoDoBrasil Textos"/>
          <w:sz w:val="17"/>
          <w:szCs w:val="17"/>
          <w:color w:val="FFFFFF"/>
          <w:spacing w:val="0"/>
          <w:w w:val="100"/>
          <w:position w:val="0"/>
        </w:rPr>
        <w:tab/>
        <w:tab/>
      </w:r>
      <w:r>
        <w:rPr>
          <w:rFonts w:ascii="BancoDoBrasil Textos" w:hAnsi="BancoDoBrasil Textos" w:cs="BancoDoBrasil Textos" w:eastAsia="BancoDoBrasil Textos"/>
          <w:sz w:val="17"/>
          <w:szCs w:val="17"/>
          <w:color w:val="FFFFFF"/>
          <w:spacing w:val="0"/>
          <w:w w:val="100"/>
          <w:position w:val="0"/>
        </w:rPr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-2"/>
          <w:w w:val="100"/>
          <w:position w:val="1"/>
        </w:rPr>
        <w:t>7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-1"/>
          <w:w w:val="100"/>
          <w:position w:val="1"/>
        </w:rPr>
        <w:t>1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0"/>
          <w:w w:val="100"/>
          <w:position w:val="1"/>
        </w:rPr>
        <w:t>5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-32"/>
          <w:w w:val="100"/>
          <w:position w:val="1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0"/>
          <w:w w:val="100"/>
          <w:position w:val="1"/>
        </w:rPr>
        <w:tab/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0"/>
          <w:w w:val="115"/>
          <w:position w:val="1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0"/>
          <w:w w:val="100"/>
          <w:position w:val="1"/>
        </w:rPr>
      </w:r>
      <w:r>
        <w:rPr>
          <w:rFonts w:ascii="BancoDoBrasil Textos" w:hAnsi="BancoDoBrasil Textos" w:cs="BancoDoBrasil Textos" w:eastAsia="BancoDoBrasil Textos"/>
          <w:sz w:val="17"/>
          <w:szCs w:val="17"/>
          <w:color w:val="FBFB2F"/>
          <w:spacing w:val="0"/>
          <w:w w:val="102"/>
          <w:position w:val="0"/>
        </w:rPr>
        <w:t>5</w:t>
      </w:r>
      <w:r>
        <w:rPr>
          <w:rFonts w:ascii="BancoDoBrasil Textos" w:hAnsi="BancoDoBrasil Textos" w:cs="BancoDoBrasil Textos" w:eastAsia="BancoDoBrasil Textos"/>
          <w:sz w:val="17"/>
          <w:szCs w:val="17"/>
          <w:color w:val="FBFB2F"/>
          <w:spacing w:val="-1"/>
          <w:w w:val="102"/>
          <w:position w:val="0"/>
        </w:rPr>
        <w:t>4</w:t>
      </w:r>
      <w:r>
        <w:rPr>
          <w:rFonts w:ascii="BancoDoBrasil Textos" w:hAnsi="BancoDoBrasil Textos" w:cs="BancoDoBrasil Textos" w:eastAsia="BancoDoBrasil Textos"/>
          <w:sz w:val="17"/>
          <w:szCs w:val="17"/>
          <w:color w:val="FBFB2F"/>
          <w:spacing w:val="0"/>
          <w:w w:val="102"/>
          <w:position w:val="0"/>
        </w:rPr>
        <w:t>%</w:t>
      </w:r>
      <w:r>
        <w:rPr>
          <w:rFonts w:ascii="BancoDoBrasil Textos" w:hAnsi="BancoDoBrasil Textos" w:cs="BancoDoBrasil Textos" w:eastAsia="BancoDoBrasil Textos"/>
          <w:sz w:val="17"/>
          <w:szCs w:val="17"/>
          <w:color w:val="FBFB2F"/>
          <w:spacing w:val="0"/>
          <w:w w:val="102"/>
          <w:position w:val="0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  <w:position w:val="1"/>
        </w:rPr>
        <w:t>S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2"/>
          <w:w w:val="100"/>
          <w:position w:val="1"/>
        </w:rPr>
        <w:t>p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  <w:position w:val="1"/>
        </w:rPr>
        <w:t>e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2"/>
          <w:w w:val="100"/>
          <w:position w:val="1"/>
        </w:rPr>
        <w:t>c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  <w:position w:val="1"/>
        </w:rPr>
        <w:t>i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  <w:position w:val="1"/>
        </w:rPr>
        <w:t>a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  <w:position w:val="1"/>
        </w:rPr>
        <w:t>l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1"/>
          <w:w w:val="100"/>
          <w:position w:val="1"/>
        </w:rPr>
        <w:t>i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1"/>
          <w:w w:val="100"/>
          <w:position w:val="1"/>
        </w:rPr>
        <w:t>s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  <w:position w:val="1"/>
        </w:rPr>
        <w:t>t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7"/>
          <w:w w:val="100"/>
          <w:position w:val="1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  <w:position w:val="1"/>
        </w:rPr>
        <w:t>¹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34"/>
          <w:w w:val="100"/>
          <w:position w:val="1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  <w:position w:val="1"/>
        </w:rPr>
        <w:tab/>
        <w:tab/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15"/>
          <w:position w:val="1"/>
        </w:rPr>
        <w:t> 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  <w:position w:val="1"/>
        </w:rPr>
        <w:t>20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33"/>
          <w:w w:val="100"/>
          <w:position w:val="1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  <w:position w:val="1"/>
        </w:rPr>
        <w:tab/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1"/>
          <w:position w:val="1"/>
        </w:rPr>
        <w:t>   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  <w:position w:val="1"/>
        </w:rPr>
      </w:r>
      <w:r>
        <w:rPr>
          <w:rFonts w:ascii="BancoDoBrasil Textos" w:hAnsi="BancoDoBrasil Textos" w:cs="BancoDoBrasil Textos" w:eastAsia="BancoDoBrasil Textos"/>
          <w:sz w:val="17"/>
          <w:szCs w:val="17"/>
          <w:color w:val="FFFFFF"/>
          <w:spacing w:val="0"/>
          <w:w w:val="100"/>
          <w:position w:val="0"/>
        </w:rPr>
        <w:t>1</w:t>
      </w:r>
      <w:r>
        <w:rPr>
          <w:rFonts w:ascii="BancoDoBrasil Textos" w:hAnsi="BancoDoBrasil Textos" w:cs="BancoDoBrasil Textos" w:eastAsia="BancoDoBrasil Textos"/>
          <w:sz w:val="17"/>
          <w:szCs w:val="17"/>
          <w:color w:val="FFFFFF"/>
          <w:spacing w:val="1"/>
          <w:w w:val="100"/>
          <w:position w:val="0"/>
        </w:rPr>
        <w:t>2</w:t>
      </w:r>
      <w:r>
        <w:rPr>
          <w:rFonts w:ascii="BancoDoBrasil Textos" w:hAnsi="BancoDoBrasil Textos" w:cs="BancoDoBrasil Textos" w:eastAsia="BancoDoBrasil Textos"/>
          <w:sz w:val="17"/>
          <w:szCs w:val="17"/>
          <w:color w:val="FFFFFF"/>
          <w:spacing w:val="0"/>
          <w:w w:val="100"/>
          <w:position w:val="0"/>
        </w:rPr>
        <w:t>%</w:t>
      </w:r>
      <w:r>
        <w:rPr>
          <w:rFonts w:ascii="BancoDoBrasil Textos" w:hAnsi="BancoDoBrasil Textos" w:cs="BancoDoBrasil Textos" w:eastAsia="BancoDoBrasil Textos"/>
          <w:sz w:val="17"/>
          <w:szCs w:val="17"/>
          <w:color w:val="FFFFFF"/>
          <w:spacing w:val="-35"/>
          <w:w w:val="100"/>
          <w:position w:val="0"/>
        </w:rPr>
        <w:t> </w:t>
      </w:r>
      <w:r>
        <w:rPr>
          <w:rFonts w:ascii="BancoDoBrasil Textos" w:hAnsi="BancoDoBrasil Textos" w:cs="BancoDoBrasil Textos" w:eastAsia="BancoDoBrasil Textos"/>
          <w:sz w:val="17"/>
          <w:szCs w:val="17"/>
          <w:color w:val="FFFFFF"/>
          <w:spacing w:val="0"/>
          <w:w w:val="100"/>
          <w:position w:val="0"/>
        </w:rPr>
        <w:tab/>
        <w:tab/>
      </w:r>
      <w:r>
        <w:rPr>
          <w:rFonts w:ascii="BancoDoBrasil Textos" w:hAnsi="BancoDoBrasil Textos" w:cs="BancoDoBrasil Textos" w:eastAsia="BancoDoBrasil Textos"/>
          <w:sz w:val="17"/>
          <w:szCs w:val="17"/>
          <w:color w:val="FFFFFF"/>
          <w:spacing w:val="0"/>
          <w:w w:val="95"/>
          <w:position w:val="0"/>
        </w:rPr>
        <w:t>  </w:t>
      </w:r>
      <w:r>
        <w:rPr>
          <w:rFonts w:ascii="BancoDoBrasil Textos" w:hAnsi="BancoDoBrasil Textos" w:cs="BancoDoBrasil Textos" w:eastAsia="BancoDoBrasil Textos"/>
          <w:sz w:val="17"/>
          <w:szCs w:val="17"/>
          <w:color w:val="FFFFFF"/>
          <w:spacing w:val="0"/>
          <w:w w:val="100"/>
          <w:position w:val="0"/>
        </w:rPr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0"/>
          <w:w w:val="100"/>
          <w:position w:val="1"/>
        </w:rPr>
        <w:t>668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-32"/>
          <w:w w:val="100"/>
          <w:position w:val="1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0"/>
          <w:w w:val="100"/>
          <w:position w:val="1"/>
        </w:rPr>
        <w:tab/>
        <w:tab/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0"/>
          <w:w w:val="100"/>
          <w:position w:val="1"/>
        </w:rPr>
      </w:r>
      <w:r>
        <w:rPr>
          <w:rFonts w:ascii="BancoDoBrasil Textos" w:hAnsi="BancoDoBrasil Textos" w:cs="BancoDoBrasil Textos" w:eastAsia="BancoDoBrasil Textos"/>
          <w:sz w:val="17"/>
          <w:szCs w:val="17"/>
          <w:color w:val="FBFB2F"/>
          <w:spacing w:val="-2"/>
          <w:w w:val="102"/>
          <w:position w:val="0"/>
        </w:rPr>
        <w:t>3</w:t>
      </w:r>
      <w:r>
        <w:rPr>
          <w:rFonts w:ascii="BancoDoBrasil Textos" w:hAnsi="BancoDoBrasil Textos" w:cs="BancoDoBrasil Textos" w:eastAsia="BancoDoBrasil Textos"/>
          <w:sz w:val="17"/>
          <w:szCs w:val="17"/>
          <w:color w:val="FBFB2F"/>
          <w:spacing w:val="-1"/>
          <w:w w:val="102"/>
          <w:position w:val="0"/>
        </w:rPr>
        <w:t>7</w:t>
      </w:r>
      <w:r>
        <w:rPr>
          <w:rFonts w:ascii="BancoDoBrasil Textos" w:hAnsi="BancoDoBrasil Textos" w:cs="BancoDoBrasil Textos" w:eastAsia="BancoDoBrasil Textos"/>
          <w:sz w:val="17"/>
          <w:szCs w:val="17"/>
          <w:color w:val="FBFB2F"/>
          <w:spacing w:val="0"/>
          <w:w w:val="102"/>
          <w:position w:val="0"/>
        </w:rPr>
        <w:t>%</w:t>
      </w:r>
      <w:r>
        <w:rPr>
          <w:rFonts w:ascii="BancoDoBrasil Textos" w:hAnsi="BancoDoBrasil Textos" w:cs="BancoDoBrasil Textos" w:eastAsia="BancoDoBrasil Textos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187" w:right="2323"/>
        <w:jc w:val="center"/>
        <w:rPr>
          <w:rFonts w:ascii="BancoDoBrasil Textos Medium" w:hAnsi="BancoDoBrasil Textos Medium" w:cs="BancoDoBrasil Textos Medium" w:eastAsia="BancoDoBrasil Textos Medium"/>
          <w:sz w:val="9"/>
          <w:szCs w:val="9"/>
        </w:rPr>
      </w:pPr>
      <w:rPr/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0"/>
          <w:w w:val="100"/>
        </w:rPr>
        <w:t>=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4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0"/>
          <w:w w:val="100"/>
        </w:rPr>
        <w:t>P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-2"/>
          <w:w w:val="100"/>
        </w:rPr>
        <w:t>e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-1"/>
          <w:w w:val="100"/>
        </w:rPr>
        <w:t>r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1"/>
          <w:w w:val="100"/>
        </w:rPr>
        <w:t>c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-2"/>
          <w:w w:val="100"/>
        </w:rPr>
        <w:t>e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2"/>
          <w:w w:val="100"/>
        </w:rPr>
        <w:t>n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-1"/>
          <w:w w:val="100"/>
        </w:rPr>
        <w:t>t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0"/>
          <w:w w:val="100"/>
        </w:rPr>
        <w:t>a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-1"/>
          <w:w w:val="100"/>
        </w:rPr>
        <w:t>g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0"/>
          <w:w w:val="100"/>
        </w:rPr>
        <w:t>e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0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3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0"/>
          <w:w w:val="100"/>
        </w:rPr>
        <w:t>of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8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-2"/>
          <w:w w:val="100"/>
        </w:rPr>
        <w:t>w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0"/>
          <w:w w:val="100"/>
        </w:rPr>
        <w:t>om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-2"/>
          <w:w w:val="100"/>
        </w:rPr>
        <w:t>e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0"/>
          <w:w w:val="100"/>
        </w:rPr>
        <w:t>n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19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-1"/>
          <w:w w:val="100"/>
        </w:rPr>
        <w:t>b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0"/>
          <w:w w:val="100"/>
        </w:rPr>
        <w:t>y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7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2"/>
          <w:w w:val="100"/>
        </w:rPr>
        <w:t>h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-1"/>
          <w:w w:val="100"/>
        </w:rPr>
        <w:t>i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-2"/>
          <w:w w:val="100"/>
        </w:rPr>
        <w:t>e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-1"/>
          <w:w w:val="100"/>
        </w:rPr>
        <w:t>r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0"/>
          <w:w w:val="100"/>
        </w:rPr>
        <w:t>a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-1"/>
          <w:w w:val="100"/>
        </w:rPr>
        <w:t>r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1"/>
          <w:w w:val="100"/>
        </w:rPr>
        <w:t>c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2"/>
          <w:w w:val="100"/>
        </w:rPr>
        <w:t>h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-1"/>
          <w:w w:val="100"/>
        </w:rPr>
        <w:t>i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1"/>
          <w:w w:val="100"/>
        </w:rPr>
        <w:t>c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0"/>
          <w:w w:val="100"/>
        </w:rPr>
        <w:t>al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0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3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-1"/>
          <w:w w:val="105"/>
        </w:rPr>
        <w:t>l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-2"/>
          <w:w w:val="105"/>
        </w:rPr>
        <w:t>e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0"/>
          <w:w w:val="105"/>
        </w:rPr>
        <w:t>v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-2"/>
          <w:w w:val="105"/>
        </w:rPr>
        <w:t>e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0"/>
          <w:w w:val="105"/>
        </w:rPr>
        <w:t>l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000000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8" w:right="1033"/>
        <w:jc w:val="both"/>
        <w:rPr>
          <w:rFonts w:ascii="BancoDoBrasil Textos" w:hAnsi="BancoDoBrasil Textos" w:cs="BancoDoBrasil Textos" w:eastAsia="BancoDoBrasil Textos"/>
          <w:sz w:val="9"/>
          <w:szCs w:val="9"/>
        </w:rPr>
      </w:pPr>
      <w:rPr/>
      <w:r>
        <w:rPr>
          <w:rFonts w:ascii="BancoDoBrasil Textos" w:hAnsi="BancoDoBrasil Textos" w:cs="BancoDoBrasil Textos" w:eastAsia="BancoDoBrasil Textos"/>
          <w:sz w:val="9"/>
          <w:szCs w:val="9"/>
          <w:spacing w:val="0"/>
          <w:w w:val="100"/>
        </w:rPr>
        <w:t>¹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0"/>
          <w:w w:val="100"/>
        </w:rPr>
        <w:t>In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2"/>
          <w:w w:val="100"/>
        </w:rPr>
        <w:t>J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2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-1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2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0"/>
          <w:w w:val="100"/>
        </w:rPr>
        <w:t>ry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2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0"/>
          <w:w w:val="100"/>
        </w:rPr>
        <w:t>2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2"/>
          <w:w w:val="100"/>
        </w:rPr>
        <w:t>0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0"/>
          <w:w w:val="100"/>
        </w:rPr>
        <w:t>2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1"/>
          <w:w w:val="100"/>
        </w:rPr>
        <w:t>5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1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-2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1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1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1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1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0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1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1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0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-1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1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-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-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-1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1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1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1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-1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-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-1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1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1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2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0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-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2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1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1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0"/>
          <w:w w:val="100"/>
        </w:rPr>
        <w:t>br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2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1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-2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-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2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1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2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2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1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-1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-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-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1"/>
          <w:w w:val="105"/>
        </w:rPr>
        <w:t>i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-2"/>
          <w:w w:val="105"/>
        </w:rPr>
        <w:t>n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1"/>
          <w:w w:val="105"/>
        </w:rPr>
        <w:t>t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0"/>
          <w:w w:val="105"/>
        </w:rPr>
        <w:t>o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0"/>
          <w:w w:val="100"/>
        </w:rPr>
      </w:r>
    </w:p>
    <w:p>
      <w:pPr>
        <w:spacing w:before="16" w:after="0" w:line="240" w:lineRule="auto"/>
        <w:ind w:left="18" w:right="4317"/>
        <w:jc w:val="both"/>
        <w:rPr>
          <w:rFonts w:ascii="BancoDoBrasil Textos" w:hAnsi="BancoDoBrasil Textos" w:cs="BancoDoBrasil Textos" w:eastAsia="BancoDoBrasil Textos"/>
          <w:sz w:val="9"/>
          <w:szCs w:val="9"/>
        </w:rPr>
      </w:pPr>
      <w:rPr/>
      <w:r>
        <w:rPr>
          <w:rFonts w:ascii="BancoDoBrasil Textos" w:hAnsi="BancoDoBrasil Textos" w:cs="BancoDoBrasil Textos" w:eastAsia="BancoDoBrasil Textos"/>
          <w:sz w:val="9"/>
          <w:szCs w:val="9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-1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1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-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-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-1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1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1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1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-1"/>
          <w:w w:val="105"/>
        </w:rPr>
        <w:t>S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0"/>
          <w:w w:val="105"/>
        </w:rPr>
        <w:t>p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-1"/>
          <w:w w:val="105"/>
        </w:rPr>
        <w:t>e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1"/>
          <w:w w:val="105"/>
        </w:rPr>
        <w:t>c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1"/>
          <w:w w:val="105"/>
        </w:rPr>
        <w:t>i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2"/>
          <w:w w:val="105"/>
        </w:rPr>
        <w:t>a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0"/>
          <w:w w:val="105"/>
        </w:rPr>
        <w:t>l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1"/>
          <w:w w:val="105"/>
        </w:rPr>
        <w:t>i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0"/>
          <w:w w:val="105"/>
        </w:rPr>
        <w:t>st</w:t>
      </w:r>
      <w:r>
        <w:rPr>
          <w:rFonts w:ascii="BancoDoBrasil Textos" w:hAnsi="BancoDoBrasil Textos" w:cs="BancoDoBrasil Textos" w:eastAsia="BancoDoBrasil Textos"/>
          <w:sz w:val="9"/>
          <w:szCs w:val="9"/>
          <w:spacing w:val="0"/>
          <w:w w:val="100"/>
        </w:rPr>
      </w:r>
    </w:p>
    <w:p>
      <w:pPr>
        <w:spacing w:before="1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20" w:lineRule="auto"/>
        <w:ind w:right="794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Ju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3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2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ici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pon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Equity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ion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ck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ion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utio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jc w:val="both"/>
        <w:spacing w:after="0"/>
        <w:sectPr>
          <w:type w:val="continuous"/>
          <w:pgSz w:w="11920" w:h="16860"/>
          <w:pgMar w:top="1560" w:bottom="280" w:left="0" w:right="0"/>
          <w:cols w:num="2" w:equalWidth="0">
            <w:col w:w="5600" w:space="708"/>
            <w:col w:w="5612"/>
          </w:cols>
        </w:sectPr>
      </w:pPr>
      <w:rPr/>
    </w:p>
    <w:p>
      <w:pPr>
        <w:spacing w:before="96" w:after="0" w:line="257" w:lineRule="auto"/>
        <w:ind w:left="2300" w:right="-41" w:firstLine="64"/>
        <w:jc w:val="left"/>
        <w:rPr>
          <w:rFonts w:ascii="BancoDoBrasil Textos" w:hAnsi="BancoDoBrasil Textos" w:cs="BancoDoBrasil Textos" w:eastAsia="BancoDoBrasil Textos"/>
          <w:sz w:val="11"/>
          <w:szCs w:val="11"/>
        </w:rPr>
      </w:pPr>
      <w:rPr/>
      <w:r>
        <w:rPr>
          <w:rFonts w:ascii="BancoDoBrasil Textos" w:hAnsi="BancoDoBrasil Textos" w:cs="BancoDoBrasil Textos" w:eastAsia="BancoDoBrasil Textos"/>
          <w:sz w:val="11"/>
          <w:szCs w:val="11"/>
          <w:color w:val="FFFFFF"/>
          <w:spacing w:val="0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11"/>
          <w:szCs w:val="11"/>
          <w:color w:val="FFFFFF"/>
          <w:spacing w:val="2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11"/>
          <w:szCs w:val="11"/>
          <w:color w:val="FFFFFF"/>
          <w:spacing w:val="-2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11"/>
          <w:szCs w:val="11"/>
          <w:color w:val="FFFFFF"/>
          <w:spacing w:val="2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11"/>
          <w:szCs w:val="11"/>
          <w:color w:val="FFFFFF"/>
          <w:spacing w:val="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11"/>
          <w:szCs w:val="11"/>
          <w:color w:val="FFFFFF"/>
          <w:spacing w:val="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11"/>
          <w:szCs w:val="11"/>
          <w:color w:val="FFFFFF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11"/>
          <w:szCs w:val="11"/>
          <w:color w:val="FFFFFF"/>
          <w:spacing w:val="-1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11"/>
          <w:szCs w:val="11"/>
          <w:color w:val="FFFFFF"/>
          <w:spacing w:val="0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11"/>
          <w:szCs w:val="11"/>
          <w:color w:val="FFFFFF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11"/>
          <w:szCs w:val="11"/>
          <w:color w:val="FFFFFF"/>
          <w:spacing w:val="-1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11"/>
          <w:szCs w:val="11"/>
          <w:color w:val="FFFFFF"/>
          <w:spacing w:val="-1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11"/>
          <w:szCs w:val="11"/>
          <w:color w:val="FFFFFF"/>
          <w:spacing w:val="-2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11"/>
          <w:szCs w:val="11"/>
          <w:color w:val="FFFFFF"/>
          <w:spacing w:val="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11"/>
          <w:szCs w:val="11"/>
          <w:color w:val="FFFFFF"/>
          <w:spacing w:val="0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11"/>
          <w:szCs w:val="11"/>
          <w:color w:val="000000"/>
          <w:spacing w:val="0"/>
          <w:w w:val="100"/>
        </w:rPr>
      </w:r>
    </w:p>
    <w:p>
      <w:pPr>
        <w:spacing w:before="96" w:after="0" w:line="257" w:lineRule="auto"/>
        <w:ind w:right="-41" w:firstLine="63"/>
        <w:jc w:val="left"/>
        <w:rPr>
          <w:rFonts w:ascii="BancoDoBrasil Textos Medium" w:hAnsi="BancoDoBrasil Textos Medium" w:cs="BancoDoBrasil Textos Medium" w:eastAsia="BancoDoBrasil Textos Medium"/>
          <w:sz w:val="11"/>
          <w:szCs w:val="11"/>
        </w:rPr>
      </w:pPr>
      <w:rPr/>
      <w:r>
        <w:rPr/>
        <w:br w:type="column"/>
      </w:r>
      <w:r>
        <w:rPr>
          <w:rFonts w:ascii="BancoDoBrasil Textos Medium" w:hAnsi="BancoDoBrasil Textos Medium" w:cs="BancoDoBrasil Textos Medium" w:eastAsia="BancoDoBrasil Textos Medium"/>
          <w:sz w:val="11"/>
          <w:szCs w:val="11"/>
          <w:color w:val="FBFB2F"/>
          <w:spacing w:val="-1"/>
          <w:w w:val="100"/>
        </w:rPr>
        <w:t>N</w:t>
      </w:r>
      <w:r>
        <w:rPr>
          <w:rFonts w:ascii="BancoDoBrasil Textos Medium" w:hAnsi="BancoDoBrasil Textos Medium" w:cs="BancoDoBrasil Textos Medium" w:eastAsia="BancoDoBrasil Textos Medium"/>
          <w:sz w:val="11"/>
          <w:szCs w:val="11"/>
          <w:color w:val="FBFB2F"/>
          <w:spacing w:val="0"/>
          <w:w w:val="100"/>
        </w:rPr>
        <w:t>u</w:t>
      </w:r>
      <w:r>
        <w:rPr>
          <w:rFonts w:ascii="BancoDoBrasil Textos Medium" w:hAnsi="BancoDoBrasil Textos Medium" w:cs="BancoDoBrasil Textos Medium" w:eastAsia="BancoDoBrasil Textos Medium"/>
          <w:sz w:val="11"/>
          <w:szCs w:val="11"/>
          <w:color w:val="FBFB2F"/>
          <w:spacing w:val="1"/>
          <w:w w:val="100"/>
        </w:rPr>
        <w:t>m</w:t>
      </w:r>
      <w:r>
        <w:rPr>
          <w:rFonts w:ascii="BancoDoBrasil Textos Medium" w:hAnsi="BancoDoBrasil Textos Medium" w:cs="BancoDoBrasil Textos Medium" w:eastAsia="BancoDoBrasil Textos Medium"/>
          <w:sz w:val="11"/>
          <w:szCs w:val="11"/>
          <w:color w:val="FBFB2F"/>
          <w:spacing w:val="1"/>
          <w:w w:val="100"/>
        </w:rPr>
        <w:t>b</w:t>
      </w:r>
      <w:r>
        <w:rPr>
          <w:rFonts w:ascii="BancoDoBrasil Textos Medium" w:hAnsi="BancoDoBrasil Textos Medium" w:cs="BancoDoBrasil Textos Medium" w:eastAsia="BancoDoBrasil Textos Medium"/>
          <w:sz w:val="11"/>
          <w:szCs w:val="11"/>
          <w:color w:val="FBFB2F"/>
          <w:spacing w:val="1"/>
          <w:w w:val="100"/>
        </w:rPr>
        <w:t>e</w:t>
      </w:r>
      <w:r>
        <w:rPr>
          <w:rFonts w:ascii="BancoDoBrasil Textos Medium" w:hAnsi="BancoDoBrasil Textos Medium" w:cs="BancoDoBrasil Textos Medium" w:eastAsia="BancoDoBrasil Textos Medium"/>
          <w:sz w:val="11"/>
          <w:szCs w:val="11"/>
          <w:color w:val="FBFB2F"/>
          <w:spacing w:val="0"/>
          <w:w w:val="100"/>
        </w:rPr>
        <w:t>r</w:t>
      </w:r>
      <w:r>
        <w:rPr>
          <w:rFonts w:ascii="BancoDoBrasil Textos Medium" w:hAnsi="BancoDoBrasil Textos Medium" w:cs="BancoDoBrasil Textos Medium" w:eastAsia="BancoDoBrasil Textos Medium"/>
          <w:sz w:val="11"/>
          <w:szCs w:val="11"/>
          <w:color w:val="FBFB2F"/>
          <w:spacing w:val="0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11"/>
          <w:szCs w:val="11"/>
          <w:color w:val="FBFB2F"/>
          <w:spacing w:val="-1"/>
          <w:w w:val="100"/>
        </w:rPr>
        <w:t>o</w:t>
      </w:r>
      <w:r>
        <w:rPr>
          <w:rFonts w:ascii="BancoDoBrasil Textos Medium" w:hAnsi="BancoDoBrasil Textos Medium" w:cs="BancoDoBrasil Textos Medium" w:eastAsia="BancoDoBrasil Textos Medium"/>
          <w:sz w:val="11"/>
          <w:szCs w:val="11"/>
          <w:color w:val="FBFB2F"/>
          <w:spacing w:val="0"/>
          <w:w w:val="100"/>
        </w:rPr>
        <w:t>f</w:t>
      </w:r>
      <w:r>
        <w:rPr>
          <w:rFonts w:ascii="BancoDoBrasil Textos Medium" w:hAnsi="BancoDoBrasil Textos Medium" w:cs="BancoDoBrasil Textos Medium" w:eastAsia="BancoDoBrasil Textos Medium"/>
          <w:sz w:val="11"/>
          <w:szCs w:val="11"/>
          <w:color w:val="FBFB2F"/>
          <w:spacing w:val="-1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11"/>
          <w:szCs w:val="11"/>
          <w:color w:val="FBFB2F"/>
          <w:spacing w:val="1"/>
          <w:w w:val="100"/>
        </w:rPr>
        <w:t>W</w:t>
      </w:r>
      <w:r>
        <w:rPr>
          <w:rFonts w:ascii="BancoDoBrasil Textos Medium" w:hAnsi="BancoDoBrasil Textos Medium" w:cs="BancoDoBrasil Textos Medium" w:eastAsia="BancoDoBrasil Textos Medium"/>
          <w:sz w:val="11"/>
          <w:szCs w:val="11"/>
          <w:color w:val="FBFB2F"/>
          <w:spacing w:val="-1"/>
          <w:w w:val="100"/>
        </w:rPr>
        <w:t>o</w:t>
      </w:r>
      <w:r>
        <w:rPr>
          <w:rFonts w:ascii="BancoDoBrasil Textos Medium" w:hAnsi="BancoDoBrasil Textos Medium" w:cs="BancoDoBrasil Textos Medium" w:eastAsia="BancoDoBrasil Textos Medium"/>
          <w:sz w:val="11"/>
          <w:szCs w:val="11"/>
          <w:color w:val="FBFB2F"/>
          <w:spacing w:val="1"/>
          <w:w w:val="100"/>
        </w:rPr>
        <w:t>m</w:t>
      </w:r>
      <w:r>
        <w:rPr>
          <w:rFonts w:ascii="BancoDoBrasil Textos Medium" w:hAnsi="BancoDoBrasil Textos Medium" w:cs="BancoDoBrasil Textos Medium" w:eastAsia="BancoDoBrasil Textos Medium"/>
          <w:sz w:val="11"/>
          <w:szCs w:val="11"/>
          <w:color w:val="FBFB2F"/>
          <w:spacing w:val="1"/>
          <w:w w:val="100"/>
        </w:rPr>
        <w:t>e</w:t>
      </w:r>
      <w:r>
        <w:rPr>
          <w:rFonts w:ascii="BancoDoBrasil Textos Medium" w:hAnsi="BancoDoBrasil Textos Medium" w:cs="BancoDoBrasil Textos Medium" w:eastAsia="BancoDoBrasil Textos Medium"/>
          <w:sz w:val="11"/>
          <w:szCs w:val="11"/>
          <w:color w:val="FBFB2F"/>
          <w:spacing w:val="0"/>
          <w:w w:val="100"/>
        </w:rPr>
        <w:t>n</w:t>
      </w:r>
      <w:r>
        <w:rPr>
          <w:rFonts w:ascii="BancoDoBrasil Textos Medium" w:hAnsi="BancoDoBrasil Textos Medium" w:cs="BancoDoBrasil Textos Medium" w:eastAsia="BancoDoBrasil Textos Medium"/>
          <w:sz w:val="11"/>
          <w:szCs w:val="11"/>
          <w:color w:val="000000"/>
          <w:spacing w:val="0"/>
          <w:w w:val="100"/>
        </w:rPr>
      </w:r>
    </w:p>
    <w:p>
      <w:pPr>
        <w:spacing w:before="0" w:after="0" w:line="212" w:lineRule="exact"/>
        <w:ind w:right="-20"/>
        <w:jc w:val="left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/>
        <w:br w:type="column"/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bor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rket,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86" w:after="0" w:line="176" w:lineRule="exact"/>
        <w:ind w:right="-20"/>
        <w:jc w:val="left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  <w:position w:val="-7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position w:val="-7"/>
        </w:rPr>
        <w:t>ob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  <w:position w:val="-7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position w:val="-7"/>
        </w:rPr>
        <w:t>li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  <w:position w:val="-7"/>
        </w:rPr>
        <w:t>z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position w:val="-7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  <w:position w:val="-7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position w:val="-7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position w:val="-7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  <w:position w:val="-7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  <w:position w:val="-7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position w:val="-7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  <w:position w:val="-7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position w:val="-7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  <w:position w:val="-7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position w:val="-7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  <w:position w:val="-7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position w:val="-7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position w:val="-7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  <w:position w:val="-7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  <w:position w:val="-7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position w:val="-7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  <w:position w:val="-7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  <w:position w:val="-7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position w:val="-7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  <w:position w:val="-7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position w:val="-7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position w:val="-7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  <w:position w:val="-7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position w:val="-7"/>
        </w:rPr>
        <w:t>in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position w:val="-7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0"/>
          <w:w w:val="100"/>
          <w:position w:val="-7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  <w:position w:val="-7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  <w:position w:val="-7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position w:val="-7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position w:val="-7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  <w:position w:val="-7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position w:val="-7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  <w:position w:val="-7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position w:val="-7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  <w:position w:val="-7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position w:val="-7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position w:val="-7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  <w:position w:val="-7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  <w:position w:val="-7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position w:val="-7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  <w:position w:val="-7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position w:val="-7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  <w:position w:val="-7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  <w:position w:val="-7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position w:val="-7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20" w:h="16860"/>
          <w:pgMar w:top="1560" w:bottom="280" w:left="0" w:right="0"/>
          <w:cols w:num="3" w:equalWidth="0">
            <w:col w:w="2850" w:space="1146"/>
            <w:col w:w="558" w:space="1755"/>
            <w:col w:w="5611"/>
          </w:cols>
        </w:sectPr>
      </w:pPr>
      <w:rPr/>
    </w:p>
    <w:p>
      <w:pPr>
        <w:spacing w:before="0" w:after="0" w:line="184" w:lineRule="exact"/>
        <w:ind w:left="1119" w:right="330"/>
        <w:jc w:val="center"/>
        <w:tabs>
          <w:tab w:pos="2500" w:val="left"/>
          <w:tab w:pos="3060" w:val="left"/>
          <w:tab w:pos="4180" w:val="left"/>
          <w:tab w:pos="4780" w:val="left"/>
        </w:tabs>
        <w:rPr>
          <w:rFonts w:ascii="BancoDoBrasil Textos" w:hAnsi="BancoDoBrasil Textos" w:cs="BancoDoBrasil Textos" w:eastAsia="BancoDoBrasil Textos"/>
          <w:sz w:val="17"/>
          <w:szCs w:val="17"/>
        </w:rPr>
      </w:pPr>
      <w:rPr/>
      <w:r>
        <w:rPr>
          <w:rFonts w:ascii="BancoDoBrasil Textos" w:hAnsi="BancoDoBrasil Textos" w:cs="BancoDoBrasil Textos" w:eastAsia="BancoDoBrasil Textos"/>
          <w:sz w:val="12"/>
          <w:szCs w:val="12"/>
          <w:color w:val="FFFFFF"/>
          <w:spacing w:val="0"/>
          <w:w w:val="100"/>
          <w:position w:val="2"/>
        </w:rPr>
        <w:t>To</w:t>
      </w:r>
      <w:r>
        <w:rPr>
          <w:rFonts w:ascii="BancoDoBrasil Textos" w:hAnsi="BancoDoBrasil Textos" w:cs="BancoDoBrasil Textos" w:eastAsia="BancoDoBrasil Textos"/>
          <w:sz w:val="12"/>
          <w:szCs w:val="12"/>
          <w:color w:val="FFFFFF"/>
          <w:spacing w:val="1"/>
          <w:w w:val="100"/>
          <w:position w:val="2"/>
        </w:rPr>
        <w:t>t</w:t>
      </w:r>
      <w:r>
        <w:rPr>
          <w:rFonts w:ascii="BancoDoBrasil Textos" w:hAnsi="BancoDoBrasil Textos" w:cs="BancoDoBrasil Textos" w:eastAsia="BancoDoBrasil Textos"/>
          <w:sz w:val="12"/>
          <w:szCs w:val="12"/>
          <w:color w:val="FFFFFF"/>
          <w:spacing w:val="1"/>
          <w:w w:val="100"/>
          <w:position w:val="2"/>
        </w:rPr>
        <w:t>a</w:t>
      </w:r>
      <w:r>
        <w:rPr>
          <w:rFonts w:ascii="BancoDoBrasil Textos" w:hAnsi="BancoDoBrasil Textos" w:cs="BancoDoBrasil Textos" w:eastAsia="BancoDoBrasil Textos"/>
          <w:sz w:val="12"/>
          <w:szCs w:val="12"/>
          <w:color w:val="FFFFFF"/>
          <w:spacing w:val="0"/>
          <w:w w:val="100"/>
          <w:position w:val="2"/>
        </w:rPr>
        <w:t>l</w:t>
      </w:r>
      <w:r>
        <w:rPr>
          <w:rFonts w:ascii="BancoDoBrasil Textos" w:hAnsi="BancoDoBrasil Textos" w:cs="BancoDoBrasil Textos" w:eastAsia="BancoDoBrasil Textos"/>
          <w:sz w:val="12"/>
          <w:szCs w:val="12"/>
          <w:color w:val="FFFFFF"/>
          <w:spacing w:val="23"/>
          <w:w w:val="100"/>
          <w:position w:val="2"/>
        </w:rPr>
        <w:t> </w:t>
      </w:r>
      <w:r>
        <w:rPr>
          <w:rFonts w:ascii="BancoDoBrasil Textos" w:hAnsi="BancoDoBrasil Textos" w:cs="BancoDoBrasil Textos" w:eastAsia="BancoDoBrasil Textos"/>
          <w:sz w:val="12"/>
          <w:szCs w:val="12"/>
          <w:color w:val="FFFFFF"/>
          <w:spacing w:val="2"/>
          <w:w w:val="109"/>
          <w:position w:val="2"/>
        </w:rPr>
        <w:t>S</w:t>
      </w:r>
      <w:r>
        <w:rPr>
          <w:rFonts w:ascii="BancoDoBrasil Textos" w:hAnsi="BancoDoBrasil Textos" w:cs="BancoDoBrasil Textos" w:eastAsia="BancoDoBrasil Textos"/>
          <w:sz w:val="12"/>
          <w:szCs w:val="12"/>
          <w:color w:val="FFFFFF"/>
          <w:spacing w:val="1"/>
          <w:w w:val="109"/>
          <w:position w:val="2"/>
        </w:rPr>
        <w:t>t</w:t>
      </w:r>
      <w:r>
        <w:rPr>
          <w:rFonts w:ascii="BancoDoBrasil Textos" w:hAnsi="BancoDoBrasil Textos" w:cs="BancoDoBrasil Textos" w:eastAsia="BancoDoBrasil Textos"/>
          <w:sz w:val="12"/>
          <w:szCs w:val="12"/>
          <w:color w:val="FFFFFF"/>
          <w:spacing w:val="1"/>
          <w:w w:val="109"/>
          <w:position w:val="2"/>
        </w:rPr>
        <w:t>a</w:t>
      </w:r>
      <w:r>
        <w:rPr>
          <w:rFonts w:ascii="BancoDoBrasil Textos" w:hAnsi="BancoDoBrasil Textos" w:cs="BancoDoBrasil Textos" w:eastAsia="BancoDoBrasil Textos"/>
          <w:sz w:val="12"/>
          <w:szCs w:val="12"/>
          <w:color w:val="FFFFFF"/>
          <w:spacing w:val="1"/>
          <w:w w:val="109"/>
          <w:position w:val="2"/>
        </w:rPr>
        <w:t>t</w:t>
      </w:r>
      <w:r>
        <w:rPr>
          <w:rFonts w:ascii="BancoDoBrasil Textos" w:hAnsi="BancoDoBrasil Textos" w:cs="BancoDoBrasil Textos" w:eastAsia="BancoDoBrasil Textos"/>
          <w:sz w:val="12"/>
          <w:szCs w:val="12"/>
          <w:color w:val="FFFFFF"/>
          <w:spacing w:val="0"/>
          <w:w w:val="109"/>
          <w:position w:val="2"/>
        </w:rPr>
        <w:t>u</w:t>
      </w:r>
      <w:r>
        <w:rPr>
          <w:rFonts w:ascii="BancoDoBrasil Textos" w:hAnsi="BancoDoBrasil Textos" w:cs="BancoDoBrasil Textos" w:eastAsia="BancoDoBrasil Textos"/>
          <w:sz w:val="12"/>
          <w:szCs w:val="12"/>
          <w:color w:val="FFFFFF"/>
          <w:spacing w:val="1"/>
          <w:w w:val="109"/>
          <w:position w:val="2"/>
        </w:rPr>
        <w:t>t</w:t>
      </w:r>
      <w:r>
        <w:rPr>
          <w:rFonts w:ascii="BancoDoBrasil Textos" w:hAnsi="BancoDoBrasil Textos" w:cs="BancoDoBrasil Textos" w:eastAsia="BancoDoBrasil Textos"/>
          <w:sz w:val="12"/>
          <w:szCs w:val="12"/>
          <w:color w:val="FFFFFF"/>
          <w:spacing w:val="0"/>
          <w:w w:val="109"/>
          <w:position w:val="2"/>
        </w:rPr>
        <w:t>or</w:t>
      </w:r>
      <w:r>
        <w:rPr>
          <w:rFonts w:ascii="BancoDoBrasil Textos" w:hAnsi="BancoDoBrasil Textos" w:cs="BancoDoBrasil Textos" w:eastAsia="BancoDoBrasil Textos"/>
          <w:sz w:val="12"/>
          <w:szCs w:val="12"/>
          <w:color w:val="FFFFFF"/>
          <w:spacing w:val="0"/>
          <w:w w:val="109"/>
          <w:position w:val="2"/>
        </w:rPr>
        <w:t>y</w:t>
      </w:r>
      <w:r>
        <w:rPr>
          <w:rFonts w:ascii="BancoDoBrasil Textos" w:hAnsi="BancoDoBrasil Textos" w:cs="BancoDoBrasil Textos" w:eastAsia="BancoDoBrasil Textos"/>
          <w:sz w:val="12"/>
          <w:szCs w:val="12"/>
          <w:color w:val="FFFFFF"/>
          <w:spacing w:val="-28"/>
          <w:w w:val="109"/>
          <w:position w:val="2"/>
        </w:rPr>
        <w:t> </w:t>
      </w:r>
      <w:r>
        <w:rPr>
          <w:rFonts w:ascii="BancoDoBrasil Textos" w:hAnsi="BancoDoBrasil Textos" w:cs="BancoDoBrasil Textos" w:eastAsia="BancoDoBrasil Textos"/>
          <w:sz w:val="12"/>
          <w:szCs w:val="12"/>
          <w:color w:val="FFFFFF"/>
          <w:spacing w:val="0"/>
          <w:w w:val="100"/>
          <w:position w:val="2"/>
        </w:rPr>
        <w:tab/>
      </w:r>
      <w:r>
        <w:rPr>
          <w:rFonts w:ascii="BancoDoBrasil Textos" w:hAnsi="BancoDoBrasil Textos" w:cs="BancoDoBrasil Textos" w:eastAsia="BancoDoBrasil Textos"/>
          <w:sz w:val="12"/>
          <w:szCs w:val="12"/>
          <w:color w:val="FFFFFF"/>
          <w:spacing w:val="0"/>
          <w:w w:val="100"/>
          <w:position w:val="2"/>
        </w:rPr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  <w:position w:val="2"/>
        </w:rPr>
        <w:t>9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31"/>
          <w:w w:val="100"/>
          <w:position w:val="2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  <w:position w:val="2"/>
        </w:rPr>
        <w:tab/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  <w:position w:val="2"/>
        </w:rPr>
      </w:r>
      <w:r>
        <w:rPr>
          <w:rFonts w:ascii="BancoDoBrasil Textos" w:hAnsi="BancoDoBrasil Textos" w:cs="BancoDoBrasil Textos" w:eastAsia="BancoDoBrasil Textos"/>
          <w:sz w:val="17"/>
          <w:szCs w:val="17"/>
          <w:color w:val="FFFFFF"/>
          <w:spacing w:val="-2"/>
          <w:w w:val="100"/>
          <w:position w:val="0"/>
        </w:rPr>
        <w:t>2</w:t>
      </w:r>
      <w:r>
        <w:rPr>
          <w:rFonts w:ascii="BancoDoBrasil Textos" w:hAnsi="BancoDoBrasil Textos" w:cs="BancoDoBrasil Textos" w:eastAsia="BancoDoBrasil Textos"/>
          <w:sz w:val="17"/>
          <w:szCs w:val="17"/>
          <w:color w:val="FFFFFF"/>
          <w:spacing w:val="-2"/>
          <w:w w:val="100"/>
          <w:position w:val="0"/>
        </w:rPr>
        <w:t>9</w:t>
      </w:r>
      <w:r>
        <w:rPr>
          <w:rFonts w:ascii="BancoDoBrasil Textos" w:hAnsi="BancoDoBrasil Textos" w:cs="BancoDoBrasil Textos" w:eastAsia="BancoDoBrasil Textos"/>
          <w:sz w:val="17"/>
          <w:szCs w:val="17"/>
          <w:color w:val="FFFFFF"/>
          <w:spacing w:val="0"/>
          <w:w w:val="100"/>
          <w:position w:val="0"/>
        </w:rPr>
        <w:t>%</w:t>
      </w:r>
      <w:r>
        <w:rPr>
          <w:rFonts w:ascii="BancoDoBrasil Textos" w:hAnsi="BancoDoBrasil Textos" w:cs="BancoDoBrasil Textos" w:eastAsia="BancoDoBrasil Textos"/>
          <w:sz w:val="17"/>
          <w:szCs w:val="17"/>
          <w:color w:val="FFFFFF"/>
          <w:spacing w:val="-10"/>
          <w:w w:val="100"/>
          <w:position w:val="0"/>
        </w:rPr>
        <w:t> </w:t>
      </w:r>
      <w:r>
        <w:rPr>
          <w:rFonts w:ascii="BancoDoBrasil Textos" w:hAnsi="BancoDoBrasil Textos" w:cs="BancoDoBrasil Textos" w:eastAsia="BancoDoBrasil Textos"/>
          <w:sz w:val="17"/>
          <w:szCs w:val="17"/>
          <w:color w:val="FFFFFF"/>
          <w:spacing w:val="0"/>
          <w:w w:val="100"/>
          <w:position w:val="0"/>
        </w:rPr>
        <w:tab/>
      </w:r>
      <w:r>
        <w:rPr>
          <w:rFonts w:ascii="BancoDoBrasil Textos" w:hAnsi="BancoDoBrasil Textos" w:cs="BancoDoBrasil Textos" w:eastAsia="BancoDoBrasil Textos"/>
          <w:sz w:val="17"/>
          <w:szCs w:val="17"/>
          <w:color w:val="FFFFFF"/>
          <w:spacing w:val="0"/>
          <w:w w:val="100"/>
          <w:position w:val="0"/>
        </w:rPr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0"/>
          <w:w w:val="100"/>
          <w:position w:val="2"/>
        </w:rPr>
        <w:t>8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-31"/>
          <w:w w:val="100"/>
          <w:position w:val="2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0"/>
          <w:w w:val="100"/>
          <w:position w:val="2"/>
        </w:rPr>
        <w:tab/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0"/>
          <w:w w:val="100"/>
          <w:position w:val="2"/>
        </w:rPr>
      </w:r>
      <w:r>
        <w:rPr>
          <w:rFonts w:ascii="BancoDoBrasil Textos" w:hAnsi="BancoDoBrasil Textos" w:cs="BancoDoBrasil Textos" w:eastAsia="BancoDoBrasil Textos"/>
          <w:sz w:val="17"/>
          <w:szCs w:val="17"/>
          <w:color w:val="FBFB2F"/>
          <w:spacing w:val="-2"/>
          <w:w w:val="109"/>
          <w:position w:val="0"/>
        </w:rPr>
        <w:t>2</w:t>
      </w:r>
      <w:r>
        <w:rPr>
          <w:rFonts w:ascii="BancoDoBrasil Textos" w:hAnsi="BancoDoBrasil Textos" w:cs="BancoDoBrasil Textos" w:eastAsia="BancoDoBrasil Textos"/>
          <w:sz w:val="17"/>
          <w:szCs w:val="17"/>
          <w:color w:val="FBFB2F"/>
          <w:spacing w:val="1"/>
          <w:w w:val="109"/>
          <w:position w:val="0"/>
        </w:rPr>
        <w:t>5</w:t>
      </w:r>
      <w:r>
        <w:rPr>
          <w:rFonts w:ascii="BancoDoBrasil Textos" w:hAnsi="BancoDoBrasil Textos" w:cs="BancoDoBrasil Textos" w:eastAsia="BancoDoBrasil Textos"/>
          <w:sz w:val="17"/>
          <w:szCs w:val="17"/>
          <w:color w:val="FBFB2F"/>
          <w:spacing w:val="0"/>
          <w:w w:val="111"/>
          <w:position w:val="0"/>
        </w:rPr>
        <w:t>%</w:t>
      </w:r>
      <w:r>
        <w:rPr>
          <w:rFonts w:ascii="BancoDoBrasil Textos" w:hAnsi="BancoDoBrasil Textos" w:cs="BancoDoBrasil Textos" w:eastAsia="BancoDoBrasil Textos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5" w:after="0" w:line="240" w:lineRule="auto"/>
        <w:ind w:left="1560" w:right="-20"/>
        <w:jc w:val="left"/>
        <w:tabs>
          <w:tab w:pos="2540" w:val="left"/>
          <w:tab w:pos="3060" w:val="left"/>
          <w:tab w:pos="4240" w:val="left"/>
          <w:tab w:pos="4780" w:val="left"/>
        </w:tabs>
        <w:rPr>
          <w:rFonts w:ascii="BancoDoBrasil Textos" w:hAnsi="BancoDoBrasil Textos" w:cs="BancoDoBrasil Textos" w:eastAsia="BancoDoBrasil Textos"/>
          <w:sz w:val="17"/>
          <w:szCs w:val="17"/>
        </w:rPr>
      </w:pPr>
      <w:rPr/>
      <w:r>
        <w:rPr>
          <w:rFonts w:ascii="BancoDoBrasil Textos" w:hAnsi="BancoDoBrasil Textos" w:cs="BancoDoBrasil Textos" w:eastAsia="BancoDoBrasil Textos"/>
          <w:sz w:val="12"/>
          <w:szCs w:val="12"/>
          <w:color w:val="FFFFFF"/>
          <w:spacing w:val="-2"/>
          <w:w w:val="100"/>
          <w:position w:val="2"/>
        </w:rPr>
        <w:t>P</w:t>
      </w:r>
      <w:r>
        <w:rPr>
          <w:rFonts w:ascii="BancoDoBrasil Textos" w:hAnsi="BancoDoBrasil Textos" w:cs="BancoDoBrasil Textos" w:eastAsia="BancoDoBrasil Textos"/>
          <w:sz w:val="12"/>
          <w:szCs w:val="12"/>
          <w:color w:val="FFFFFF"/>
          <w:spacing w:val="-1"/>
          <w:w w:val="100"/>
          <w:position w:val="2"/>
        </w:rPr>
        <w:t>r</w:t>
      </w:r>
      <w:r>
        <w:rPr>
          <w:rFonts w:ascii="BancoDoBrasil Textos" w:hAnsi="BancoDoBrasil Textos" w:cs="BancoDoBrasil Textos" w:eastAsia="BancoDoBrasil Textos"/>
          <w:sz w:val="12"/>
          <w:szCs w:val="12"/>
          <w:color w:val="FFFFFF"/>
          <w:spacing w:val="1"/>
          <w:w w:val="100"/>
          <w:position w:val="2"/>
        </w:rPr>
        <w:t>e</w:t>
      </w:r>
      <w:r>
        <w:rPr>
          <w:rFonts w:ascii="BancoDoBrasil Textos" w:hAnsi="BancoDoBrasil Textos" w:cs="BancoDoBrasil Textos" w:eastAsia="BancoDoBrasil Textos"/>
          <w:sz w:val="12"/>
          <w:szCs w:val="12"/>
          <w:color w:val="FFFFFF"/>
          <w:spacing w:val="-2"/>
          <w:w w:val="100"/>
          <w:position w:val="2"/>
        </w:rPr>
        <w:t>s</w:t>
      </w:r>
      <w:r>
        <w:rPr>
          <w:rFonts w:ascii="BancoDoBrasil Textos" w:hAnsi="BancoDoBrasil Textos" w:cs="BancoDoBrasil Textos" w:eastAsia="BancoDoBrasil Textos"/>
          <w:sz w:val="12"/>
          <w:szCs w:val="12"/>
          <w:color w:val="FFFFFF"/>
          <w:spacing w:val="1"/>
          <w:w w:val="100"/>
          <w:position w:val="2"/>
        </w:rPr>
        <w:t>i</w:t>
      </w:r>
      <w:r>
        <w:rPr>
          <w:rFonts w:ascii="BancoDoBrasil Textos" w:hAnsi="BancoDoBrasil Textos" w:cs="BancoDoBrasil Textos" w:eastAsia="BancoDoBrasil Textos"/>
          <w:sz w:val="12"/>
          <w:szCs w:val="12"/>
          <w:color w:val="FFFFFF"/>
          <w:spacing w:val="0"/>
          <w:w w:val="100"/>
          <w:position w:val="2"/>
        </w:rPr>
        <w:t>dent</w:t>
      </w:r>
      <w:r>
        <w:rPr>
          <w:rFonts w:ascii="BancoDoBrasil Textos" w:hAnsi="BancoDoBrasil Textos" w:cs="BancoDoBrasil Textos" w:eastAsia="BancoDoBrasil Textos"/>
          <w:sz w:val="12"/>
          <w:szCs w:val="12"/>
          <w:color w:val="FFFFFF"/>
          <w:spacing w:val="-3"/>
          <w:w w:val="100"/>
          <w:position w:val="2"/>
        </w:rPr>
        <w:t> </w:t>
      </w:r>
      <w:r>
        <w:rPr>
          <w:rFonts w:ascii="BancoDoBrasil Textos" w:hAnsi="BancoDoBrasil Textos" w:cs="BancoDoBrasil Textos" w:eastAsia="BancoDoBrasil Textos"/>
          <w:sz w:val="12"/>
          <w:szCs w:val="12"/>
          <w:color w:val="FFFFFF"/>
          <w:spacing w:val="0"/>
          <w:w w:val="100"/>
          <w:position w:val="2"/>
        </w:rPr>
        <w:tab/>
      </w:r>
      <w:r>
        <w:rPr>
          <w:rFonts w:ascii="BancoDoBrasil Textos" w:hAnsi="BancoDoBrasil Textos" w:cs="BancoDoBrasil Textos" w:eastAsia="BancoDoBrasil Textos"/>
          <w:sz w:val="12"/>
          <w:szCs w:val="12"/>
          <w:color w:val="FFFFFF"/>
          <w:spacing w:val="0"/>
          <w:w w:val="100"/>
          <w:position w:val="2"/>
        </w:rPr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  <w:position w:val="1"/>
        </w:rPr>
        <w:t>1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33"/>
          <w:w w:val="100"/>
          <w:position w:val="1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  <w:position w:val="1"/>
        </w:rPr>
        <w:tab/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  <w:position w:val="1"/>
        </w:rPr>
      </w:r>
      <w:r>
        <w:rPr>
          <w:rFonts w:ascii="BancoDoBrasil Textos" w:hAnsi="BancoDoBrasil Textos" w:cs="BancoDoBrasil Textos" w:eastAsia="BancoDoBrasil Textos"/>
          <w:sz w:val="17"/>
          <w:szCs w:val="17"/>
          <w:color w:val="FFFFFF"/>
          <w:spacing w:val="0"/>
          <w:w w:val="100"/>
          <w:position w:val="0"/>
        </w:rPr>
        <w:t>1</w:t>
      </w:r>
      <w:r>
        <w:rPr>
          <w:rFonts w:ascii="BancoDoBrasil Textos" w:hAnsi="BancoDoBrasil Textos" w:cs="BancoDoBrasil Textos" w:eastAsia="BancoDoBrasil Textos"/>
          <w:sz w:val="17"/>
          <w:szCs w:val="17"/>
          <w:color w:val="FFFFFF"/>
          <w:spacing w:val="-2"/>
          <w:w w:val="100"/>
          <w:position w:val="0"/>
        </w:rPr>
        <w:t>0</w:t>
      </w:r>
      <w:r>
        <w:rPr>
          <w:rFonts w:ascii="BancoDoBrasil Textos" w:hAnsi="BancoDoBrasil Textos" w:cs="BancoDoBrasil Textos" w:eastAsia="BancoDoBrasil Textos"/>
          <w:sz w:val="17"/>
          <w:szCs w:val="17"/>
          <w:color w:val="FFFFFF"/>
          <w:spacing w:val="-2"/>
          <w:w w:val="100"/>
          <w:position w:val="0"/>
        </w:rPr>
        <w:t>0</w:t>
      </w:r>
      <w:r>
        <w:rPr>
          <w:rFonts w:ascii="BancoDoBrasil Textos" w:hAnsi="BancoDoBrasil Textos" w:cs="BancoDoBrasil Textos" w:eastAsia="BancoDoBrasil Textos"/>
          <w:sz w:val="17"/>
          <w:szCs w:val="17"/>
          <w:color w:val="FFFFFF"/>
          <w:spacing w:val="0"/>
          <w:w w:val="100"/>
          <w:position w:val="0"/>
        </w:rPr>
        <w:t>%</w:t>
      </w:r>
      <w:r>
        <w:rPr>
          <w:rFonts w:ascii="BancoDoBrasil Textos" w:hAnsi="BancoDoBrasil Textos" w:cs="BancoDoBrasil Textos" w:eastAsia="BancoDoBrasil Textos"/>
          <w:sz w:val="17"/>
          <w:szCs w:val="17"/>
          <w:color w:val="FFFFFF"/>
          <w:spacing w:val="-33"/>
          <w:w w:val="100"/>
          <w:position w:val="0"/>
        </w:rPr>
        <w:t> </w:t>
      </w:r>
      <w:r>
        <w:rPr>
          <w:rFonts w:ascii="BancoDoBrasil Textos" w:hAnsi="BancoDoBrasil Textos" w:cs="BancoDoBrasil Textos" w:eastAsia="BancoDoBrasil Textos"/>
          <w:sz w:val="17"/>
          <w:szCs w:val="17"/>
          <w:color w:val="FFFFFF"/>
          <w:spacing w:val="0"/>
          <w:w w:val="100"/>
          <w:position w:val="0"/>
        </w:rPr>
        <w:tab/>
      </w:r>
      <w:r>
        <w:rPr>
          <w:rFonts w:ascii="BancoDoBrasil Textos" w:hAnsi="BancoDoBrasil Textos" w:cs="BancoDoBrasil Textos" w:eastAsia="BancoDoBrasil Textos"/>
          <w:sz w:val="17"/>
          <w:szCs w:val="17"/>
          <w:color w:val="FFFFFF"/>
          <w:spacing w:val="0"/>
          <w:w w:val="100"/>
          <w:position w:val="0"/>
        </w:rPr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0"/>
          <w:w w:val="100"/>
          <w:position w:val="1"/>
        </w:rPr>
        <w:t>1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-33"/>
          <w:w w:val="100"/>
          <w:position w:val="1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0"/>
          <w:w w:val="100"/>
          <w:position w:val="1"/>
        </w:rPr>
        <w:tab/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0"/>
          <w:w w:val="100"/>
          <w:position w:val="1"/>
        </w:rPr>
      </w:r>
      <w:r>
        <w:rPr>
          <w:rFonts w:ascii="BancoDoBrasil Textos" w:hAnsi="BancoDoBrasil Textos" w:cs="BancoDoBrasil Textos" w:eastAsia="BancoDoBrasil Textos"/>
          <w:sz w:val="17"/>
          <w:szCs w:val="17"/>
          <w:color w:val="FBFB2F"/>
          <w:spacing w:val="0"/>
          <w:w w:val="102"/>
          <w:position w:val="0"/>
        </w:rPr>
        <w:t>1</w:t>
      </w:r>
      <w:r>
        <w:rPr>
          <w:rFonts w:ascii="BancoDoBrasil Textos" w:hAnsi="BancoDoBrasil Textos" w:cs="BancoDoBrasil Textos" w:eastAsia="BancoDoBrasil Textos"/>
          <w:sz w:val="17"/>
          <w:szCs w:val="17"/>
          <w:color w:val="FBFB2F"/>
          <w:spacing w:val="-2"/>
          <w:w w:val="102"/>
          <w:position w:val="0"/>
        </w:rPr>
        <w:t>0</w:t>
      </w:r>
      <w:r>
        <w:rPr>
          <w:rFonts w:ascii="BancoDoBrasil Textos" w:hAnsi="BancoDoBrasil Textos" w:cs="BancoDoBrasil Textos" w:eastAsia="BancoDoBrasil Textos"/>
          <w:sz w:val="17"/>
          <w:szCs w:val="17"/>
          <w:color w:val="FBFB2F"/>
          <w:spacing w:val="-2"/>
          <w:w w:val="102"/>
          <w:position w:val="0"/>
        </w:rPr>
        <w:t>0</w:t>
      </w:r>
      <w:r>
        <w:rPr>
          <w:rFonts w:ascii="BancoDoBrasil Textos" w:hAnsi="BancoDoBrasil Textos" w:cs="BancoDoBrasil Textos" w:eastAsia="BancoDoBrasil Textos"/>
          <w:sz w:val="17"/>
          <w:szCs w:val="17"/>
          <w:color w:val="FBFB2F"/>
          <w:spacing w:val="0"/>
          <w:w w:val="102"/>
          <w:position w:val="0"/>
        </w:rPr>
        <w:t>%</w:t>
      </w:r>
      <w:r>
        <w:rPr>
          <w:rFonts w:ascii="BancoDoBrasil Textos" w:hAnsi="BancoDoBrasil Textos" w:cs="BancoDoBrasil Textos" w:eastAsia="BancoDoBrasil Textos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5" w:after="0" w:line="240" w:lineRule="auto"/>
        <w:ind w:left="1238" w:right="332"/>
        <w:jc w:val="center"/>
        <w:tabs>
          <w:tab w:pos="2480" w:val="left"/>
          <w:tab w:pos="3080" w:val="left"/>
          <w:tab w:pos="4180" w:val="left"/>
          <w:tab w:pos="4780" w:val="left"/>
        </w:tabs>
        <w:rPr>
          <w:rFonts w:ascii="BancoDoBrasil Textos" w:hAnsi="BancoDoBrasil Textos" w:cs="BancoDoBrasil Textos" w:eastAsia="BancoDoBrasil Textos"/>
          <w:sz w:val="17"/>
          <w:szCs w:val="17"/>
        </w:rPr>
      </w:pPr>
      <w:rPr/>
      <w:r>
        <w:rPr>
          <w:rFonts w:ascii="BancoDoBrasil Textos" w:hAnsi="BancoDoBrasil Textos" w:cs="BancoDoBrasil Textos" w:eastAsia="BancoDoBrasil Textos"/>
          <w:sz w:val="12"/>
          <w:szCs w:val="12"/>
          <w:color w:val="FFFFFF"/>
          <w:spacing w:val="0"/>
          <w:w w:val="100"/>
          <w:position w:val="2"/>
        </w:rPr>
        <w:t>V</w:t>
      </w:r>
      <w:r>
        <w:rPr>
          <w:rFonts w:ascii="BancoDoBrasil Textos" w:hAnsi="BancoDoBrasil Textos" w:cs="BancoDoBrasil Textos" w:eastAsia="BancoDoBrasil Textos"/>
          <w:sz w:val="12"/>
          <w:szCs w:val="12"/>
          <w:color w:val="FFFFFF"/>
          <w:spacing w:val="1"/>
          <w:w w:val="100"/>
          <w:position w:val="2"/>
        </w:rPr>
        <w:t>i</w:t>
      </w:r>
      <w:r>
        <w:rPr>
          <w:rFonts w:ascii="BancoDoBrasil Textos" w:hAnsi="BancoDoBrasil Textos" w:cs="BancoDoBrasil Textos" w:eastAsia="BancoDoBrasil Textos"/>
          <w:sz w:val="12"/>
          <w:szCs w:val="12"/>
          <w:color w:val="FFFFFF"/>
          <w:spacing w:val="-2"/>
          <w:w w:val="100"/>
          <w:position w:val="2"/>
        </w:rPr>
        <w:t>c</w:t>
      </w:r>
      <w:r>
        <w:rPr>
          <w:rFonts w:ascii="BancoDoBrasil Textos" w:hAnsi="BancoDoBrasil Textos" w:cs="BancoDoBrasil Textos" w:eastAsia="BancoDoBrasil Textos"/>
          <w:sz w:val="12"/>
          <w:szCs w:val="12"/>
          <w:color w:val="FFFFFF"/>
          <w:spacing w:val="0"/>
          <w:w w:val="100"/>
          <w:position w:val="2"/>
        </w:rPr>
        <w:t>e</w:t>
      </w:r>
      <w:r>
        <w:rPr>
          <w:rFonts w:ascii="BancoDoBrasil Textos" w:hAnsi="BancoDoBrasil Textos" w:cs="BancoDoBrasil Textos" w:eastAsia="BancoDoBrasil Textos"/>
          <w:sz w:val="12"/>
          <w:szCs w:val="12"/>
          <w:color w:val="FFFFFF"/>
          <w:spacing w:val="14"/>
          <w:w w:val="100"/>
          <w:position w:val="2"/>
        </w:rPr>
        <w:t> </w:t>
      </w:r>
      <w:r>
        <w:rPr>
          <w:rFonts w:ascii="BancoDoBrasil Textos" w:hAnsi="BancoDoBrasil Textos" w:cs="BancoDoBrasil Textos" w:eastAsia="BancoDoBrasil Textos"/>
          <w:sz w:val="12"/>
          <w:szCs w:val="12"/>
          <w:color w:val="FFFFFF"/>
          <w:spacing w:val="-2"/>
          <w:w w:val="100"/>
          <w:position w:val="2"/>
        </w:rPr>
        <w:t>P</w:t>
      </w:r>
      <w:r>
        <w:rPr>
          <w:rFonts w:ascii="BancoDoBrasil Textos" w:hAnsi="BancoDoBrasil Textos" w:cs="BancoDoBrasil Textos" w:eastAsia="BancoDoBrasil Textos"/>
          <w:sz w:val="12"/>
          <w:szCs w:val="12"/>
          <w:color w:val="FFFFFF"/>
          <w:spacing w:val="-1"/>
          <w:w w:val="100"/>
          <w:position w:val="2"/>
        </w:rPr>
        <w:t>r</w:t>
      </w:r>
      <w:r>
        <w:rPr>
          <w:rFonts w:ascii="BancoDoBrasil Textos" w:hAnsi="BancoDoBrasil Textos" w:cs="BancoDoBrasil Textos" w:eastAsia="BancoDoBrasil Textos"/>
          <w:sz w:val="12"/>
          <w:szCs w:val="12"/>
          <w:color w:val="FFFFFF"/>
          <w:spacing w:val="1"/>
          <w:w w:val="100"/>
          <w:position w:val="2"/>
        </w:rPr>
        <w:t>e</w:t>
      </w:r>
      <w:r>
        <w:rPr>
          <w:rFonts w:ascii="BancoDoBrasil Textos" w:hAnsi="BancoDoBrasil Textos" w:cs="BancoDoBrasil Textos" w:eastAsia="BancoDoBrasil Textos"/>
          <w:sz w:val="12"/>
          <w:szCs w:val="12"/>
          <w:color w:val="FFFFFF"/>
          <w:spacing w:val="-2"/>
          <w:w w:val="100"/>
          <w:position w:val="2"/>
        </w:rPr>
        <w:t>s</w:t>
      </w:r>
      <w:r>
        <w:rPr>
          <w:rFonts w:ascii="BancoDoBrasil Textos" w:hAnsi="BancoDoBrasil Textos" w:cs="BancoDoBrasil Textos" w:eastAsia="BancoDoBrasil Textos"/>
          <w:sz w:val="12"/>
          <w:szCs w:val="12"/>
          <w:color w:val="FFFFFF"/>
          <w:spacing w:val="1"/>
          <w:w w:val="100"/>
          <w:position w:val="2"/>
        </w:rPr>
        <w:t>i</w:t>
      </w:r>
      <w:r>
        <w:rPr>
          <w:rFonts w:ascii="BancoDoBrasil Textos" w:hAnsi="BancoDoBrasil Textos" w:cs="BancoDoBrasil Textos" w:eastAsia="BancoDoBrasil Textos"/>
          <w:sz w:val="12"/>
          <w:szCs w:val="12"/>
          <w:color w:val="FFFFFF"/>
          <w:spacing w:val="0"/>
          <w:w w:val="100"/>
          <w:position w:val="2"/>
        </w:rPr>
        <w:t>dent</w:t>
      </w:r>
      <w:r>
        <w:rPr>
          <w:rFonts w:ascii="BancoDoBrasil Textos" w:hAnsi="BancoDoBrasil Textos" w:cs="BancoDoBrasil Textos" w:eastAsia="BancoDoBrasil Textos"/>
          <w:sz w:val="12"/>
          <w:szCs w:val="12"/>
          <w:color w:val="FFFFFF"/>
          <w:spacing w:val="-3"/>
          <w:w w:val="100"/>
          <w:position w:val="2"/>
        </w:rPr>
        <w:t> </w:t>
      </w:r>
      <w:r>
        <w:rPr>
          <w:rFonts w:ascii="BancoDoBrasil Textos" w:hAnsi="BancoDoBrasil Textos" w:cs="BancoDoBrasil Textos" w:eastAsia="BancoDoBrasil Textos"/>
          <w:sz w:val="12"/>
          <w:szCs w:val="12"/>
          <w:color w:val="FFFFFF"/>
          <w:spacing w:val="0"/>
          <w:w w:val="100"/>
          <w:position w:val="2"/>
        </w:rPr>
        <w:tab/>
      </w:r>
      <w:r>
        <w:rPr>
          <w:rFonts w:ascii="BancoDoBrasil Textos" w:hAnsi="BancoDoBrasil Textos" w:cs="BancoDoBrasil Textos" w:eastAsia="BancoDoBrasil Textos"/>
          <w:sz w:val="12"/>
          <w:szCs w:val="12"/>
          <w:color w:val="FFFFFF"/>
          <w:spacing w:val="0"/>
          <w:w w:val="100"/>
          <w:position w:val="2"/>
        </w:rPr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  <w:position w:val="1"/>
        </w:rPr>
        <w:t>3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33"/>
          <w:w w:val="100"/>
          <w:position w:val="1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  <w:position w:val="1"/>
        </w:rPr>
        <w:tab/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  <w:position w:val="1"/>
        </w:rPr>
      </w:r>
      <w:r>
        <w:rPr>
          <w:rFonts w:ascii="BancoDoBrasil Textos" w:hAnsi="BancoDoBrasil Textos" w:cs="BancoDoBrasil Textos" w:eastAsia="BancoDoBrasil Textos"/>
          <w:sz w:val="17"/>
          <w:szCs w:val="17"/>
          <w:color w:val="FFFFFF"/>
          <w:spacing w:val="-2"/>
          <w:w w:val="100"/>
          <w:position w:val="0"/>
        </w:rPr>
        <w:t>3</w:t>
      </w:r>
      <w:r>
        <w:rPr>
          <w:rFonts w:ascii="BancoDoBrasil Textos" w:hAnsi="BancoDoBrasil Textos" w:cs="BancoDoBrasil Textos" w:eastAsia="BancoDoBrasil Textos"/>
          <w:sz w:val="17"/>
          <w:szCs w:val="17"/>
          <w:color w:val="FFFFFF"/>
          <w:spacing w:val="-1"/>
          <w:w w:val="100"/>
          <w:position w:val="0"/>
        </w:rPr>
        <w:t>8</w:t>
      </w:r>
      <w:r>
        <w:rPr>
          <w:rFonts w:ascii="BancoDoBrasil Textos" w:hAnsi="BancoDoBrasil Textos" w:cs="BancoDoBrasil Textos" w:eastAsia="BancoDoBrasil Textos"/>
          <w:sz w:val="17"/>
          <w:szCs w:val="17"/>
          <w:color w:val="FFFFFF"/>
          <w:spacing w:val="0"/>
          <w:w w:val="100"/>
          <w:position w:val="0"/>
        </w:rPr>
        <w:t>%</w:t>
      </w:r>
      <w:r>
        <w:rPr>
          <w:rFonts w:ascii="BancoDoBrasil Textos" w:hAnsi="BancoDoBrasil Textos" w:cs="BancoDoBrasil Textos" w:eastAsia="BancoDoBrasil Textos"/>
          <w:sz w:val="17"/>
          <w:szCs w:val="17"/>
          <w:color w:val="FFFFFF"/>
          <w:spacing w:val="-34"/>
          <w:w w:val="100"/>
          <w:position w:val="0"/>
        </w:rPr>
        <w:t> </w:t>
      </w:r>
      <w:r>
        <w:rPr>
          <w:rFonts w:ascii="BancoDoBrasil Textos" w:hAnsi="BancoDoBrasil Textos" w:cs="BancoDoBrasil Textos" w:eastAsia="BancoDoBrasil Textos"/>
          <w:sz w:val="17"/>
          <w:szCs w:val="17"/>
          <w:color w:val="FFFFFF"/>
          <w:spacing w:val="0"/>
          <w:w w:val="100"/>
          <w:position w:val="0"/>
        </w:rPr>
        <w:tab/>
      </w:r>
      <w:r>
        <w:rPr>
          <w:rFonts w:ascii="BancoDoBrasil Textos" w:hAnsi="BancoDoBrasil Textos" w:cs="BancoDoBrasil Textos" w:eastAsia="BancoDoBrasil Textos"/>
          <w:sz w:val="17"/>
          <w:szCs w:val="17"/>
          <w:color w:val="FFFFFF"/>
          <w:spacing w:val="0"/>
          <w:w w:val="100"/>
          <w:position w:val="0"/>
        </w:rPr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0"/>
          <w:w w:val="100"/>
          <w:position w:val="1"/>
        </w:rPr>
        <w:t>3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-33"/>
          <w:w w:val="100"/>
          <w:position w:val="1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0"/>
          <w:w w:val="100"/>
          <w:position w:val="1"/>
        </w:rPr>
        <w:tab/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0"/>
          <w:w w:val="100"/>
          <w:position w:val="1"/>
        </w:rPr>
      </w:r>
      <w:r>
        <w:rPr>
          <w:rFonts w:ascii="BancoDoBrasil Textos" w:hAnsi="BancoDoBrasil Textos" w:cs="BancoDoBrasil Textos" w:eastAsia="BancoDoBrasil Textos"/>
          <w:sz w:val="17"/>
          <w:szCs w:val="17"/>
          <w:color w:val="FBFB2F"/>
          <w:spacing w:val="-2"/>
          <w:w w:val="102"/>
          <w:position w:val="0"/>
        </w:rPr>
        <w:t>3</w:t>
      </w:r>
      <w:r>
        <w:rPr>
          <w:rFonts w:ascii="BancoDoBrasil Textos" w:hAnsi="BancoDoBrasil Textos" w:cs="BancoDoBrasil Textos" w:eastAsia="BancoDoBrasil Textos"/>
          <w:sz w:val="17"/>
          <w:szCs w:val="17"/>
          <w:color w:val="FBFB2F"/>
          <w:spacing w:val="-1"/>
          <w:w w:val="102"/>
          <w:position w:val="0"/>
        </w:rPr>
        <w:t>8</w:t>
      </w:r>
      <w:r>
        <w:rPr>
          <w:rFonts w:ascii="BancoDoBrasil Textos" w:hAnsi="BancoDoBrasil Textos" w:cs="BancoDoBrasil Textos" w:eastAsia="BancoDoBrasil Textos"/>
          <w:sz w:val="17"/>
          <w:szCs w:val="17"/>
          <w:color w:val="FBFB2F"/>
          <w:spacing w:val="0"/>
          <w:w w:val="102"/>
          <w:position w:val="0"/>
        </w:rPr>
        <w:t>%</w:t>
      </w:r>
      <w:r>
        <w:rPr>
          <w:rFonts w:ascii="BancoDoBrasil Textos" w:hAnsi="BancoDoBrasil Textos" w:cs="BancoDoBrasil Textos" w:eastAsia="BancoDoBrasil Textos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5" w:after="0" w:line="240" w:lineRule="auto"/>
        <w:ind w:left="1635" w:right="-20"/>
        <w:jc w:val="left"/>
        <w:tabs>
          <w:tab w:pos="2520" w:val="left"/>
          <w:tab w:pos="3120" w:val="left"/>
          <w:tab w:pos="4220" w:val="left"/>
          <w:tab w:pos="4840" w:val="left"/>
        </w:tabs>
        <w:rPr>
          <w:rFonts w:ascii="BancoDoBrasil Textos" w:hAnsi="BancoDoBrasil Textos" w:cs="BancoDoBrasil Textos" w:eastAsia="BancoDoBrasil Textos"/>
          <w:sz w:val="17"/>
          <w:szCs w:val="17"/>
        </w:rPr>
      </w:pPr>
      <w:rPr/>
      <w:r>
        <w:rPr>
          <w:rFonts w:ascii="BancoDoBrasil Textos" w:hAnsi="BancoDoBrasil Textos" w:cs="BancoDoBrasil Textos" w:eastAsia="BancoDoBrasil Textos"/>
          <w:sz w:val="12"/>
          <w:szCs w:val="12"/>
          <w:color w:val="FFFFFF"/>
          <w:spacing w:val="0"/>
          <w:w w:val="100"/>
          <w:position w:val="2"/>
        </w:rPr>
        <w:t>D</w:t>
      </w:r>
      <w:r>
        <w:rPr>
          <w:rFonts w:ascii="BancoDoBrasil Textos" w:hAnsi="BancoDoBrasil Textos" w:cs="BancoDoBrasil Textos" w:eastAsia="BancoDoBrasil Textos"/>
          <w:sz w:val="12"/>
          <w:szCs w:val="12"/>
          <w:color w:val="FFFFFF"/>
          <w:spacing w:val="1"/>
          <w:w w:val="100"/>
          <w:position w:val="2"/>
        </w:rPr>
        <w:t>i</w:t>
      </w:r>
      <w:r>
        <w:rPr>
          <w:rFonts w:ascii="BancoDoBrasil Textos" w:hAnsi="BancoDoBrasil Textos" w:cs="BancoDoBrasil Textos" w:eastAsia="BancoDoBrasil Textos"/>
          <w:sz w:val="12"/>
          <w:szCs w:val="12"/>
          <w:color w:val="FFFFFF"/>
          <w:spacing w:val="-1"/>
          <w:w w:val="100"/>
          <w:position w:val="2"/>
        </w:rPr>
        <w:t>r</w:t>
      </w:r>
      <w:r>
        <w:rPr>
          <w:rFonts w:ascii="BancoDoBrasil Textos" w:hAnsi="BancoDoBrasil Textos" w:cs="BancoDoBrasil Textos" w:eastAsia="BancoDoBrasil Textos"/>
          <w:sz w:val="12"/>
          <w:szCs w:val="12"/>
          <w:color w:val="FFFFFF"/>
          <w:spacing w:val="1"/>
          <w:w w:val="100"/>
          <w:position w:val="2"/>
        </w:rPr>
        <w:t>e</w:t>
      </w:r>
      <w:r>
        <w:rPr>
          <w:rFonts w:ascii="BancoDoBrasil Textos" w:hAnsi="BancoDoBrasil Textos" w:cs="BancoDoBrasil Textos" w:eastAsia="BancoDoBrasil Textos"/>
          <w:sz w:val="12"/>
          <w:szCs w:val="12"/>
          <w:color w:val="FFFFFF"/>
          <w:spacing w:val="-2"/>
          <w:w w:val="100"/>
          <w:position w:val="2"/>
        </w:rPr>
        <w:t>c</w:t>
      </w:r>
      <w:r>
        <w:rPr>
          <w:rFonts w:ascii="BancoDoBrasil Textos" w:hAnsi="BancoDoBrasil Textos" w:cs="BancoDoBrasil Textos" w:eastAsia="BancoDoBrasil Textos"/>
          <w:sz w:val="12"/>
          <w:szCs w:val="12"/>
          <w:color w:val="FFFFFF"/>
          <w:spacing w:val="-1"/>
          <w:w w:val="100"/>
          <w:position w:val="2"/>
        </w:rPr>
        <w:t>t</w:t>
      </w:r>
      <w:r>
        <w:rPr>
          <w:rFonts w:ascii="BancoDoBrasil Textos" w:hAnsi="BancoDoBrasil Textos" w:cs="BancoDoBrasil Textos" w:eastAsia="BancoDoBrasil Textos"/>
          <w:sz w:val="12"/>
          <w:szCs w:val="12"/>
          <w:color w:val="FFFFFF"/>
          <w:spacing w:val="1"/>
          <w:w w:val="100"/>
          <w:position w:val="2"/>
        </w:rPr>
        <w:t>o</w:t>
      </w:r>
      <w:r>
        <w:rPr>
          <w:rFonts w:ascii="BancoDoBrasil Textos" w:hAnsi="BancoDoBrasil Textos" w:cs="BancoDoBrasil Textos" w:eastAsia="BancoDoBrasil Textos"/>
          <w:sz w:val="12"/>
          <w:szCs w:val="12"/>
          <w:color w:val="FFFFFF"/>
          <w:spacing w:val="0"/>
          <w:w w:val="100"/>
          <w:position w:val="2"/>
        </w:rPr>
        <w:t>r</w:t>
      </w:r>
      <w:r>
        <w:rPr>
          <w:rFonts w:ascii="BancoDoBrasil Textos" w:hAnsi="BancoDoBrasil Textos" w:cs="BancoDoBrasil Textos" w:eastAsia="BancoDoBrasil Textos"/>
          <w:sz w:val="12"/>
          <w:szCs w:val="12"/>
          <w:color w:val="FFFFFF"/>
          <w:spacing w:val="-6"/>
          <w:w w:val="100"/>
          <w:position w:val="2"/>
        </w:rPr>
        <w:t> </w:t>
      </w:r>
      <w:r>
        <w:rPr>
          <w:rFonts w:ascii="BancoDoBrasil Textos" w:hAnsi="BancoDoBrasil Textos" w:cs="BancoDoBrasil Textos" w:eastAsia="BancoDoBrasil Textos"/>
          <w:sz w:val="12"/>
          <w:szCs w:val="12"/>
          <w:color w:val="FFFFFF"/>
          <w:spacing w:val="0"/>
          <w:w w:val="100"/>
          <w:position w:val="2"/>
        </w:rPr>
        <w:tab/>
      </w:r>
      <w:r>
        <w:rPr>
          <w:rFonts w:ascii="BancoDoBrasil Textos" w:hAnsi="BancoDoBrasil Textos" w:cs="BancoDoBrasil Textos" w:eastAsia="BancoDoBrasil Textos"/>
          <w:sz w:val="12"/>
          <w:szCs w:val="12"/>
          <w:color w:val="FFFFFF"/>
          <w:spacing w:val="0"/>
          <w:w w:val="100"/>
          <w:position w:val="2"/>
        </w:rPr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  <w:position w:val="1"/>
        </w:rPr>
        <w:t>5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-33"/>
          <w:w w:val="100"/>
          <w:position w:val="1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  <w:position w:val="1"/>
        </w:rPr>
        <w:tab/>
      </w:r>
      <w:r>
        <w:rPr>
          <w:rFonts w:ascii="BancoDoBrasil Textos" w:hAnsi="BancoDoBrasil Textos" w:cs="BancoDoBrasil Textos" w:eastAsia="BancoDoBrasil Textos"/>
          <w:sz w:val="14"/>
          <w:szCs w:val="14"/>
          <w:color w:val="FFFFFF"/>
          <w:spacing w:val="0"/>
          <w:w w:val="100"/>
          <w:position w:val="1"/>
        </w:rPr>
      </w:r>
      <w:r>
        <w:rPr>
          <w:rFonts w:ascii="BancoDoBrasil Textos" w:hAnsi="BancoDoBrasil Textos" w:cs="BancoDoBrasil Textos" w:eastAsia="BancoDoBrasil Textos"/>
          <w:sz w:val="17"/>
          <w:szCs w:val="17"/>
          <w:color w:val="FFFFFF"/>
          <w:spacing w:val="1"/>
          <w:w w:val="100"/>
          <w:position w:val="0"/>
        </w:rPr>
        <w:t>2</w:t>
      </w:r>
      <w:r>
        <w:rPr>
          <w:rFonts w:ascii="BancoDoBrasil Textos" w:hAnsi="BancoDoBrasil Textos" w:cs="BancoDoBrasil Textos" w:eastAsia="BancoDoBrasil Textos"/>
          <w:sz w:val="17"/>
          <w:szCs w:val="17"/>
          <w:color w:val="FFFFFF"/>
          <w:spacing w:val="-2"/>
          <w:w w:val="100"/>
          <w:position w:val="0"/>
        </w:rPr>
        <w:t>3</w:t>
      </w:r>
      <w:r>
        <w:rPr>
          <w:rFonts w:ascii="BancoDoBrasil Textos" w:hAnsi="BancoDoBrasil Textos" w:cs="BancoDoBrasil Textos" w:eastAsia="BancoDoBrasil Textos"/>
          <w:sz w:val="17"/>
          <w:szCs w:val="17"/>
          <w:color w:val="FFFFFF"/>
          <w:spacing w:val="0"/>
          <w:w w:val="100"/>
          <w:position w:val="0"/>
        </w:rPr>
        <w:t>%</w:t>
      </w:r>
      <w:r>
        <w:rPr>
          <w:rFonts w:ascii="BancoDoBrasil Textos" w:hAnsi="BancoDoBrasil Textos" w:cs="BancoDoBrasil Textos" w:eastAsia="BancoDoBrasil Textos"/>
          <w:sz w:val="17"/>
          <w:szCs w:val="17"/>
          <w:color w:val="FFFFFF"/>
          <w:spacing w:val="-35"/>
          <w:w w:val="100"/>
          <w:position w:val="0"/>
        </w:rPr>
        <w:t> </w:t>
      </w:r>
      <w:r>
        <w:rPr>
          <w:rFonts w:ascii="BancoDoBrasil Textos" w:hAnsi="BancoDoBrasil Textos" w:cs="BancoDoBrasil Textos" w:eastAsia="BancoDoBrasil Textos"/>
          <w:sz w:val="17"/>
          <w:szCs w:val="17"/>
          <w:color w:val="FFFFFF"/>
          <w:spacing w:val="0"/>
          <w:w w:val="100"/>
          <w:position w:val="0"/>
        </w:rPr>
        <w:tab/>
      </w:r>
      <w:r>
        <w:rPr>
          <w:rFonts w:ascii="BancoDoBrasil Textos" w:hAnsi="BancoDoBrasil Textos" w:cs="BancoDoBrasil Textos" w:eastAsia="BancoDoBrasil Textos"/>
          <w:sz w:val="17"/>
          <w:szCs w:val="17"/>
          <w:color w:val="FFFFFF"/>
          <w:spacing w:val="0"/>
          <w:w w:val="100"/>
          <w:position w:val="0"/>
        </w:rPr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0"/>
          <w:w w:val="100"/>
          <w:position w:val="1"/>
        </w:rPr>
        <w:t>4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-33"/>
          <w:w w:val="100"/>
          <w:position w:val="1"/>
        </w:rPr>
        <w:t> </w:t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0"/>
          <w:w w:val="100"/>
          <w:position w:val="1"/>
        </w:rPr>
        <w:tab/>
      </w:r>
      <w:r>
        <w:rPr>
          <w:rFonts w:ascii="BancoDoBrasil Textos" w:hAnsi="BancoDoBrasil Textos" w:cs="BancoDoBrasil Textos" w:eastAsia="BancoDoBrasil Textos"/>
          <w:sz w:val="14"/>
          <w:szCs w:val="14"/>
          <w:color w:val="FBFB2F"/>
          <w:spacing w:val="0"/>
          <w:w w:val="100"/>
          <w:position w:val="1"/>
        </w:rPr>
      </w:r>
      <w:r>
        <w:rPr>
          <w:rFonts w:ascii="BancoDoBrasil Textos" w:hAnsi="BancoDoBrasil Textos" w:cs="BancoDoBrasil Textos" w:eastAsia="BancoDoBrasil Textos"/>
          <w:sz w:val="17"/>
          <w:szCs w:val="17"/>
          <w:color w:val="FBFB2F"/>
          <w:spacing w:val="0"/>
          <w:w w:val="102"/>
          <w:position w:val="0"/>
        </w:rPr>
        <w:t>1</w:t>
      </w:r>
      <w:r>
        <w:rPr>
          <w:rFonts w:ascii="BancoDoBrasil Textos" w:hAnsi="BancoDoBrasil Textos" w:cs="BancoDoBrasil Textos" w:eastAsia="BancoDoBrasil Textos"/>
          <w:sz w:val="17"/>
          <w:szCs w:val="17"/>
          <w:color w:val="FBFB2F"/>
          <w:spacing w:val="-1"/>
          <w:w w:val="102"/>
          <w:position w:val="0"/>
        </w:rPr>
        <w:t>7</w:t>
      </w:r>
      <w:r>
        <w:rPr>
          <w:rFonts w:ascii="BancoDoBrasil Textos" w:hAnsi="BancoDoBrasil Textos" w:cs="BancoDoBrasil Textos" w:eastAsia="BancoDoBrasil Textos"/>
          <w:sz w:val="17"/>
          <w:szCs w:val="17"/>
          <w:color w:val="FBFB2F"/>
          <w:spacing w:val="0"/>
          <w:w w:val="102"/>
          <w:position w:val="0"/>
        </w:rPr>
        <w:t>%</w:t>
      </w:r>
      <w:r>
        <w:rPr>
          <w:rFonts w:ascii="BancoDoBrasil Textos" w:hAnsi="BancoDoBrasil Textos" w:cs="BancoDoBrasil Textos" w:eastAsia="BancoDoBrasil Textos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56" w:after="0" w:line="240" w:lineRule="auto"/>
        <w:ind w:left="2067" w:right="-20"/>
        <w:jc w:val="left"/>
        <w:rPr>
          <w:rFonts w:ascii="BancoDoBrasil Textos Medium" w:hAnsi="BancoDoBrasil Textos Medium" w:cs="BancoDoBrasil Textos Medium" w:eastAsia="BancoDoBrasil Textos Medium"/>
          <w:sz w:val="9"/>
          <w:szCs w:val="9"/>
        </w:rPr>
      </w:pPr>
      <w:rPr/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0"/>
          <w:w w:val="100"/>
        </w:rPr>
        <w:t>=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4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0"/>
          <w:w w:val="100"/>
        </w:rPr>
        <w:t>P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-2"/>
          <w:w w:val="100"/>
        </w:rPr>
        <w:t>e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-1"/>
          <w:w w:val="100"/>
        </w:rPr>
        <w:t>r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1"/>
          <w:w w:val="100"/>
        </w:rPr>
        <w:t>c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-2"/>
          <w:w w:val="100"/>
        </w:rPr>
        <w:t>e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2"/>
          <w:w w:val="100"/>
        </w:rPr>
        <w:t>n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-1"/>
          <w:w w:val="100"/>
        </w:rPr>
        <w:t>t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0"/>
          <w:w w:val="100"/>
        </w:rPr>
        <w:t>a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-1"/>
          <w:w w:val="100"/>
        </w:rPr>
        <w:t>g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0"/>
          <w:w w:val="100"/>
        </w:rPr>
        <w:t>e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0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3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0"/>
          <w:w w:val="100"/>
        </w:rPr>
        <w:t>of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8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-2"/>
          <w:w w:val="100"/>
        </w:rPr>
        <w:t>w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0"/>
          <w:w w:val="100"/>
        </w:rPr>
        <w:t>om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-2"/>
          <w:w w:val="100"/>
        </w:rPr>
        <w:t>e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0"/>
          <w:w w:val="100"/>
        </w:rPr>
        <w:t>n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19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-1"/>
          <w:w w:val="100"/>
        </w:rPr>
        <w:t>b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0"/>
          <w:w w:val="100"/>
        </w:rPr>
        <w:t>y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7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2"/>
          <w:w w:val="100"/>
        </w:rPr>
        <w:t>h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-1"/>
          <w:w w:val="100"/>
        </w:rPr>
        <w:t>i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-2"/>
          <w:w w:val="100"/>
        </w:rPr>
        <w:t>e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-1"/>
          <w:w w:val="100"/>
        </w:rPr>
        <w:t>r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0"/>
          <w:w w:val="100"/>
        </w:rPr>
        <w:t>a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-1"/>
          <w:w w:val="100"/>
        </w:rPr>
        <w:t>r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1"/>
          <w:w w:val="100"/>
        </w:rPr>
        <w:t>c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2"/>
          <w:w w:val="100"/>
        </w:rPr>
        <w:t>h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-1"/>
          <w:w w:val="100"/>
        </w:rPr>
        <w:t>i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1"/>
          <w:w w:val="100"/>
        </w:rPr>
        <w:t>c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0"/>
          <w:w w:val="100"/>
        </w:rPr>
        <w:t>al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0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3"/>
          <w:w w:val="100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-1"/>
          <w:w w:val="105"/>
        </w:rPr>
        <w:t>l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-2"/>
          <w:w w:val="105"/>
        </w:rPr>
        <w:t>e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0"/>
          <w:w w:val="105"/>
        </w:rPr>
        <w:t>v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-2"/>
          <w:w w:val="105"/>
        </w:rPr>
        <w:t>e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FFFFFF"/>
          <w:spacing w:val="0"/>
          <w:w w:val="105"/>
        </w:rPr>
        <w:t>l</w:t>
      </w:r>
      <w:r>
        <w:rPr>
          <w:rFonts w:ascii="BancoDoBrasil Textos Medium" w:hAnsi="BancoDoBrasil Textos Medium" w:cs="BancoDoBrasil Textos Medium" w:eastAsia="BancoDoBrasil Textos Medium"/>
          <w:sz w:val="9"/>
          <w:szCs w:val="9"/>
          <w:color w:val="000000"/>
          <w:spacing w:val="0"/>
          <w:w w:val="100"/>
        </w:rPr>
      </w:r>
    </w:p>
    <w:p>
      <w:pPr>
        <w:spacing w:before="1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20" w:lineRule="auto"/>
        <w:ind w:left="852" w:right="-58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6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k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k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et,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z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B3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ough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iDi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x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6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dif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ender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pen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-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lari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-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enef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defi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out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ction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bet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321" w:lineRule="auto"/>
        <w:ind w:left="852" w:right="-55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ber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oportion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chi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wi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5" w:after="0" w:line="160" w:lineRule="exact"/>
        <w:jc w:val="left"/>
        <w:rPr>
          <w:sz w:val="16"/>
          <w:szCs w:val="16"/>
        </w:rPr>
      </w:pPr>
      <w:rPr/>
      <w:r>
        <w:rPr/>
        <w:br w:type="column"/>
      </w:r>
      <w:r>
        <w:rPr>
          <w:sz w:val="16"/>
          <w:szCs w:val="16"/>
        </w:rPr>
      </w:r>
    </w:p>
    <w:p>
      <w:pPr>
        <w:spacing w:before="0" w:after="0" w:line="240" w:lineRule="auto"/>
        <w:ind w:right="3825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xi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21" w:lineRule="auto"/>
        <w:ind w:right="792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ugu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-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2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wi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-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pri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our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ibi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our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lig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ech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orp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vi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320" w:lineRule="auto"/>
        <w:ind w:right="794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rtic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k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Exp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ien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ects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2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Q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N+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wi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k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2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2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2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wi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uni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1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eneu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rig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jc w:val="both"/>
        <w:spacing w:after="0"/>
        <w:sectPr>
          <w:type w:val="continuous"/>
          <w:pgSz w:w="11920" w:h="16860"/>
          <w:pgMar w:top="1560" w:bottom="280" w:left="0" w:right="0"/>
          <w:cols w:num="2" w:equalWidth="0">
            <w:col w:w="5600" w:space="708"/>
            <w:col w:w="5612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499" w:lineRule="exact"/>
        <w:ind w:left="852" w:right="-20"/>
        <w:jc w:val="left"/>
        <w:rPr>
          <w:rFonts w:ascii="BancoDoBrasil Titulos" w:hAnsi="BancoDoBrasil Titulos" w:cs="BancoDoBrasil Titulos" w:eastAsia="BancoDoBrasil Titulos"/>
          <w:sz w:val="44"/>
          <w:szCs w:val="44"/>
        </w:rPr>
      </w:pPr>
      <w:rPr/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w w:val="99"/>
          <w:position w:val="-2"/>
        </w:rPr>
        <w:t>M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9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a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7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j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7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o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8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100"/>
          <w:position w:val="-2"/>
        </w:rPr>
        <w:t>r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72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13"/>
          <w:w w:val="99"/>
          <w:position w:val="-2"/>
        </w:rPr>
        <w:t>A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w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76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a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7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23"/>
          <w:w w:val="99"/>
          <w:position w:val="-2"/>
        </w:rPr>
        <w:t>r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d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9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100"/>
          <w:position w:val="-2"/>
        </w:rPr>
        <w:t>s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77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a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7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n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8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100"/>
          <w:position w:val="-2"/>
        </w:rPr>
        <w:t>d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76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R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80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e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70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c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75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o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8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g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7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n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8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i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7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t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7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i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70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  <w:position w:val="-2"/>
        </w:rPr>
        <w:t>o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8"/>
          <w:w w:val="100"/>
          <w:position w:val="-2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100"/>
          <w:position w:val="-2"/>
        </w:rPr>
        <w:t>n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000000"/>
          <w:spacing w:val="0"/>
          <w:w w:val="100"/>
          <w:position w:val="0"/>
        </w:rPr>
      </w:r>
    </w:p>
    <w:p>
      <w:pPr>
        <w:spacing w:before="5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148" w:footer="660" w:top="840" w:bottom="840" w:left="0" w:right="0"/>
          <w:pgSz w:w="11920" w:h="16860"/>
        </w:sectPr>
      </w:pPr>
      <w:rPr/>
    </w:p>
    <w:p>
      <w:pPr>
        <w:spacing w:before="8" w:after="0" w:line="240" w:lineRule="auto"/>
        <w:ind w:left="852" w:right="3770"/>
        <w:jc w:val="both"/>
        <w:rPr>
          <w:rFonts w:ascii="BancoDoBrasil Textos Medium" w:hAnsi="BancoDoBrasil Textos Medium" w:cs="BancoDoBrasil Textos Medium" w:eastAsia="BancoDoBrasil Textos Medium"/>
          <w:sz w:val="28"/>
          <w:szCs w:val="28"/>
        </w:rPr>
      </w:pPr>
      <w:rPr/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</w:rPr>
        <w:t>M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5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</w:rPr>
        <w:t>a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3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12"/>
        </w:rPr>
        <w:t>r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</w:rPr>
        <w:t>c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4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h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000000"/>
          <w:spacing w:val="0"/>
          <w:w w:val="100"/>
        </w:rPr>
      </w:r>
    </w:p>
    <w:p>
      <w:pPr>
        <w:spacing w:before="1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321" w:lineRule="auto"/>
        <w:ind w:left="852" w:right="-58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6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  <w:b/>
          <w:bCs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gi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  <w:b/>
          <w:bCs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6"/>
          <w:w w:val="100"/>
          <w:b/>
          <w:bCs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  <w:b/>
          <w:bCs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  <w:b/>
          <w:bCs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en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  <w:b/>
          <w:bCs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  <w:b/>
          <w:bCs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  <w:b/>
          <w:bCs/>
        </w:rPr>
        <w:t>2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  <w:b/>
          <w:bCs/>
        </w:rPr>
        <w:t>0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  <w:b/>
          <w:bCs/>
        </w:rPr>
        <w:t>2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  <w:b/>
          <w:bCs/>
        </w:rPr>
        <w:t>5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gili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ion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2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z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digi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: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gili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z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–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-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ling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1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l;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ã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–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ion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ion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ork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2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1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6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-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-o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k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320" w:lineRule="auto"/>
        <w:ind w:left="852" w:right="-57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6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z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egor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  <w:b/>
          <w:bCs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  <w:b/>
          <w:bCs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in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Fi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  <w:b/>
          <w:bCs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  <w:b/>
          <w:bCs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  <w:b/>
          <w:bCs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  <w:b/>
          <w:bCs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8"/>
          <w:w w:val="100"/>
          <w:b/>
          <w:bCs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  <w:b/>
          <w:bCs/>
        </w:rPr>
        <w:t>2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  <w:b/>
          <w:bCs/>
        </w:rPr>
        <w:t>0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  <w:b/>
          <w:bCs/>
        </w:rPr>
        <w:t>2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5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7"/>
          <w:w w:val="100"/>
          <w:b/>
          <w:bCs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  <w:b/>
          <w:bCs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  <w:b/>
          <w:bCs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  <w:b/>
          <w:bCs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  <w:b/>
          <w:bCs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  <w:b/>
          <w:bCs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z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ich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lig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rtif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ligen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e: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3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212" w:right="-73"/>
        <w:jc w:val="left"/>
        <w:tabs>
          <w:tab w:pos="1560" w:val="left"/>
          <w:tab w:pos="2860" w:val="left"/>
          <w:tab w:pos="3980" w:val="left"/>
          <w:tab w:pos="4600" w:val="left"/>
          <w:tab w:pos="5360" w:val="left"/>
        </w:tabs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B1B22"/>
          <w:spacing w:val="0"/>
          <w:w w:val="130"/>
        </w:rPr>
        <w:t>•</w:t>
      </w:r>
      <w:r>
        <w:rPr>
          <w:rFonts w:ascii="Times New Roman" w:hAnsi="Times New Roman" w:cs="Times New Roman" w:eastAsia="Times New Roman"/>
          <w:sz w:val="20"/>
          <w:szCs w:val="20"/>
          <w:color w:val="1B1B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1B1B22"/>
          <w:spacing w:val="0"/>
          <w:w w:val="100"/>
        </w:rPr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9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NS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MER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ab/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NK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: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ab/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ab/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k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ab/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86" w:after="0" w:line="240" w:lineRule="auto"/>
        <w:ind w:left="1572" w:right="-20"/>
        <w:jc w:val="left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–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z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l;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98" w:after="0" w:line="240" w:lineRule="auto"/>
        <w:ind w:left="1212" w:right="-75"/>
        <w:jc w:val="left"/>
        <w:tabs>
          <w:tab w:pos="1560" w:val="left"/>
        </w:tabs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B1B22"/>
          <w:spacing w:val="0"/>
          <w:w w:val="130"/>
        </w:rPr>
        <w:t>•</w:t>
      </w:r>
      <w:r>
        <w:rPr>
          <w:rFonts w:ascii="Times New Roman" w:hAnsi="Times New Roman" w:cs="Times New Roman" w:eastAsia="Times New Roman"/>
          <w:sz w:val="20"/>
          <w:szCs w:val="20"/>
          <w:color w:val="1B1B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1B1B22"/>
          <w:spacing w:val="0"/>
          <w:w w:val="100"/>
        </w:rPr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9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5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KIN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: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k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86" w:after="0" w:line="240" w:lineRule="auto"/>
        <w:ind w:left="1572" w:right="-20"/>
        <w:jc w:val="left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–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z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l;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98" w:after="0" w:line="240" w:lineRule="auto"/>
        <w:ind w:left="1212" w:right="-75"/>
        <w:jc w:val="left"/>
        <w:tabs>
          <w:tab w:pos="1560" w:val="left"/>
        </w:tabs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B1B22"/>
          <w:spacing w:val="0"/>
          <w:w w:val="130"/>
        </w:rPr>
        <w:t>•</w:t>
      </w:r>
      <w:r>
        <w:rPr>
          <w:rFonts w:ascii="Times New Roman" w:hAnsi="Times New Roman" w:cs="Times New Roman" w:eastAsia="Times New Roman"/>
          <w:sz w:val="20"/>
          <w:szCs w:val="20"/>
          <w:color w:val="1B1B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1B1B22"/>
          <w:spacing w:val="0"/>
          <w:w w:val="100"/>
        </w:rPr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9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5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KIN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: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k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88" w:after="0" w:line="240" w:lineRule="auto"/>
        <w:ind w:left="1572" w:right="-20"/>
        <w:jc w:val="left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egion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–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ca.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20" w:lineRule="auto"/>
        <w:ind w:left="852" w:right="-58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6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z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ion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100+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  <w:b/>
          <w:bCs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  <w:b/>
          <w:bCs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  <w:b/>
          <w:bCs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  <w:b/>
          <w:bCs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  <w:b/>
          <w:bCs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  <w:b/>
          <w:bCs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  <w:b/>
          <w:bCs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  <w:b/>
          <w:bCs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  <w:b/>
          <w:bCs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in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  <w:b/>
          <w:bCs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  <w:b/>
          <w:bCs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  <w:b/>
          <w:bCs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  <w:b/>
          <w:bCs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  <w:b/>
          <w:bCs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  <w:b/>
          <w:bCs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  <w:b/>
          <w:bCs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  <w:b/>
          <w:bCs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IT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  <w:b/>
          <w:bCs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  <w:b/>
          <w:bCs/>
        </w:rPr>
        <w:t>2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  <w:b/>
          <w:bCs/>
        </w:rPr>
        <w:t>0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  <w:b/>
          <w:bCs/>
        </w:rPr>
        <w:t>2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5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  <w:b/>
          <w:bCs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  <w:b/>
          <w:bCs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  <w:b/>
          <w:bCs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  <w:b/>
          <w:bCs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  <w:b/>
          <w:bCs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  <w:b/>
          <w:bCs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ix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por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x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ç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ã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2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321" w:lineRule="auto"/>
        <w:ind w:left="852" w:right="-56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6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wi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odel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k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3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2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0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2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5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ion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5"/>
          <w:w w:val="100"/>
        </w:rPr>
        <w:t>"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ion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"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ego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our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ene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rtif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ligen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z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ough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(I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).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j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: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–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(L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)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3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x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1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z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dvi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egori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321" w:lineRule="auto"/>
        <w:ind w:left="852" w:right="-58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z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be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  <w:b/>
          <w:bCs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4"/>
          <w:w w:val="100"/>
          <w:b/>
          <w:bCs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  <w:b/>
          <w:bCs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  <w:b/>
          <w:bCs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  <w:b/>
          <w:bCs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  <w:b/>
          <w:bCs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8"/>
          <w:w w:val="100"/>
          <w:b/>
          <w:bCs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bank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in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  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1"/>
          <w:w w:val="100"/>
          <w:b/>
          <w:bCs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  <w:b/>
          <w:bCs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  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8"/>
          <w:w w:val="100"/>
          <w:b/>
          <w:bCs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  <w:b/>
          <w:bCs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ou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  <w:b/>
          <w:bCs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  <w:b/>
          <w:bCs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  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7"/>
          <w:w w:val="100"/>
          <w:b/>
          <w:bCs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9"/>
          <w:w w:val="100"/>
          <w:b/>
          <w:bCs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or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  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2"/>
          <w:w w:val="100"/>
          <w:b/>
          <w:bCs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  <w:b/>
          <w:bCs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  <w:b/>
          <w:bCs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  <w:b/>
          <w:bCs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  <w:b/>
          <w:bCs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  <w:b/>
          <w:bCs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  <w:b/>
          <w:bCs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  <w:b/>
          <w:bCs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  <w:b/>
          <w:bCs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  <w:b/>
          <w:bCs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  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4"/>
          <w:w w:val="100"/>
          <w:b/>
          <w:bCs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 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17" w:after="0" w:line="320" w:lineRule="auto"/>
        <w:ind w:right="794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/>
        <w:br w:type="column"/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  <w:b/>
          <w:bCs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  <w:b/>
          <w:bCs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  <w:b/>
          <w:bCs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  <w:b/>
          <w:bCs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  <w:b/>
          <w:bCs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  <w:b/>
          <w:bCs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  <w:b/>
          <w:bCs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  <w:b/>
          <w:bCs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  <w:b/>
          <w:bCs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  <w:b/>
          <w:bCs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  <w:b/>
          <w:bCs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  <w:b/>
          <w:bCs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  <w:b/>
          <w:bCs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  <w:b/>
          <w:bCs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  <w:b/>
          <w:bCs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  <w:b/>
          <w:bCs/>
        </w:rPr>
        <w:t>k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  <w:b/>
          <w:bCs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3"/>
          <w:w w:val="100"/>
          <w:b/>
          <w:bCs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  <w:b/>
          <w:bCs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  <w:b/>
          <w:bCs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  <w:b/>
          <w:bCs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ds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  <w:b/>
          <w:bCs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  <w:b/>
          <w:bCs/>
        </w:rPr>
        <w:t>2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0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  <w:b/>
          <w:bCs/>
        </w:rPr>
        <w:t>2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  <w:b/>
          <w:bCs/>
        </w:rPr>
        <w:t>5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z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z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ion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2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unp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ion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bodying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ctio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ility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our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right="4774"/>
        <w:jc w:val="both"/>
        <w:rPr>
          <w:rFonts w:ascii="BancoDoBrasil Textos Medium" w:hAnsi="BancoDoBrasil Textos Medium" w:cs="BancoDoBrasil Textos Medium" w:eastAsia="BancoDoBrasil Textos Medium"/>
          <w:sz w:val="28"/>
          <w:szCs w:val="28"/>
        </w:rPr>
      </w:pPr>
      <w:rPr/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</w:rPr>
        <w:t>A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4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</w:rPr>
        <w:t>p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5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</w:rPr>
        <w:t>r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4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</w:rPr>
        <w:t>i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4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l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000000"/>
          <w:spacing w:val="0"/>
          <w:w w:val="100"/>
        </w:rPr>
      </w:r>
    </w:p>
    <w:p>
      <w:pPr>
        <w:spacing w:before="1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321" w:lineRule="auto"/>
        <w:ind w:right="790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6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  <w:b/>
          <w:bCs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  <w:b/>
          <w:bCs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  <w:b/>
          <w:bCs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  <w:b/>
          <w:bCs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ubl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  <w:b/>
          <w:bCs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  <w:b/>
          <w:bCs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  <w:b/>
          <w:bCs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  <w:b/>
          <w:bCs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ti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  <w:b/>
          <w:bCs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uti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  <w:b/>
          <w:bCs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1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Soci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–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udi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Nu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z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'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eni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-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(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1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)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right="4926"/>
        <w:jc w:val="both"/>
        <w:rPr>
          <w:rFonts w:ascii="BancoDoBrasil Textos Medium" w:hAnsi="BancoDoBrasil Textos Medium" w:cs="BancoDoBrasil Textos Medium" w:eastAsia="BancoDoBrasil Textos Medium"/>
          <w:sz w:val="28"/>
          <w:szCs w:val="28"/>
        </w:rPr>
      </w:pPr>
      <w:rPr/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</w:rPr>
        <w:t>M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5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15"/>
          <w:w w:val="100"/>
        </w:rPr>
        <w:t>a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y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000000"/>
          <w:spacing w:val="0"/>
          <w:w w:val="100"/>
        </w:rPr>
      </w:r>
    </w:p>
    <w:p>
      <w:pPr>
        <w:spacing w:before="1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320" w:lineRule="auto"/>
        <w:ind w:right="792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3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  <w:b/>
          <w:bCs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  <w:b/>
          <w:bCs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  <w:b/>
          <w:bCs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  <w:b/>
          <w:bCs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  <w:b/>
          <w:bCs/>
        </w:rPr>
        <w:t>2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  <w:b/>
          <w:bCs/>
        </w:rPr>
        <w:t>0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  <w:b/>
          <w:bCs/>
        </w:rPr>
        <w:t>2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5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  <w:b/>
          <w:bCs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  <w:b/>
          <w:bCs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  <w:b/>
          <w:bCs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  <w:b/>
          <w:bCs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  <w:b/>
          <w:bCs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it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  <w:b/>
          <w:bCs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on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9"/>
          <w:w w:val="100"/>
          <w:b/>
          <w:bCs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3"/>
          <w:w w:val="100"/>
          <w:b/>
          <w:bCs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  <w:b/>
          <w:bCs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  <w:b/>
          <w:bCs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  <w:b/>
          <w:bCs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  <w:b/>
          <w:bCs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z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"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6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0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1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"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"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lig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"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our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edit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lines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k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oug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oge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'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utio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320" w:lineRule="auto"/>
        <w:ind w:right="791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cuti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z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k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our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6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uciné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1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wi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6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3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-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oun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1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—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k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&amp;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egor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2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right="4805"/>
        <w:jc w:val="both"/>
        <w:rPr>
          <w:rFonts w:ascii="BancoDoBrasil Textos Medium" w:hAnsi="BancoDoBrasil Textos Medium" w:cs="BancoDoBrasil Textos Medium" w:eastAsia="BancoDoBrasil Textos Medium"/>
          <w:sz w:val="28"/>
          <w:szCs w:val="28"/>
        </w:rPr>
      </w:pPr>
      <w:rPr/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</w:rPr>
        <w:t>J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4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</w:rPr>
        <w:t>u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5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</w:rPr>
        <w:t>n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4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e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000000"/>
          <w:spacing w:val="0"/>
          <w:w w:val="100"/>
        </w:rPr>
      </w:r>
    </w:p>
    <w:p>
      <w:pPr>
        <w:spacing w:before="1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321" w:lineRule="auto"/>
        <w:ind w:right="792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6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our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1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1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  <w:b/>
          <w:bCs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  <w:b/>
          <w:bCs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oad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  <w:b/>
          <w:bCs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  <w:b/>
          <w:bCs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  <w:b/>
          <w:bCs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3"/>
          <w:w w:val="100"/>
          <w:b/>
          <w:bCs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  <w:b/>
          <w:bCs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  <w:b/>
          <w:bCs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  <w:b/>
          <w:bCs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5"/>
          <w:w w:val="100"/>
          <w:b/>
          <w:bCs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  <w:b/>
          <w:bCs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  <w:b/>
          <w:bCs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ts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2"/>
          <w:w w:val="100"/>
          <w:b/>
          <w:bCs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3"/>
          <w:w w:val="100"/>
          <w:b/>
          <w:bCs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  <w:b/>
          <w:bCs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  <w:b/>
          <w:bCs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  <w:b/>
          <w:bCs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  <w:b/>
          <w:bCs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ffi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our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ent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ion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k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et.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right="3864"/>
        <w:jc w:val="both"/>
        <w:rPr>
          <w:rFonts w:ascii="BancoDoBrasil Textos Medium" w:hAnsi="BancoDoBrasil Textos Medium" w:cs="BancoDoBrasil Textos Medium" w:eastAsia="BancoDoBrasil Textos Medium"/>
          <w:sz w:val="28"/>
          <w:szCs w:val="28"/>
        </w:rPr>
      </w:pPr>
      <w:rPr/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</w:rPr>
        <w:t>S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4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</w:rPr>
        <w:t>e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6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</w:rPr>
        <w:t>p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8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15"/>
        </w:rPr>
        <w:t>t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</w:rPr>
        <w:t>e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3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</w:rPr>
        <w:t>m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4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</w:rPr>
        <w:t>b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5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</w:rPr>
        <w:t>e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-46"/>
        </w:rPr>
        <w:t> 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465EFF"/>
          <w:spacing w:val="0"/>
          <w:w w:val="100"/>
        </w:rPr>
        <w:t>r</w:t>
      </w:r>
      <w:r>
        <w:rPr>
          <w:rFonts w:ascii="BancoDoBrasil Textos Medium" w:hAnsi="BancoDoBrasil Textos Medium" w:cs="BancoDoBrasil Textos Medium" w:eastAsia="BancoDoBrasil Textos Medium"/>
          <w:sz w:val="28"/>
          <w:szCs w:val="28"/>
          <w:color w:val="000000"/>
          <w:spacing w:val="0"/>
          <w:w w:val="100"/>
        </w:rPr>
      </w:r>
    </w:p>
    <w:p>
      <w:pPr>
        <w:spacing w:before="1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right="799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6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z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86" w:after="0" w:line="321" w:lineRule="auto"/>
        <w:ind w:right="794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  <w:b/>
          <w:bCs/>
        </w:rPr>
        <w:t>2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0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  <w:b/>
          <w:bCs/>
        </w:rPr>
        <w:t>2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5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  <w:b/>
          <w:bCs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  <w:b/>
          <w:bCs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  <w:b/>
          <w:bCs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  <w:b/>
          <w:bCs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vie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3"/>
          <w:w w:val="100"/>
          <w:b/>
          <w:bCs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  <w:b/>
          <w:bCs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  <w:b/>
          <w:bCs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  <w:b/>
          <w:bCs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b/>
          <w:bCs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  <w:b/>
          <w:bCs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vi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lig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jc w:val="both"/>
        <w:spacing w:after="0"/>
        <w:sectPr>
          <w:type w:val="continuous"/>
          <w:pgSz w:w="11920" w:h="16860"/>
          <w:pgMar w:top="1560" w:bottom="280" w:left="0" w:right="0"/>
          <w:cols w:num="2" w:equalWidth="0">
            <w:col w:w="5601" w:space="708"/>
            <w:col w:w="5611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148" w:footer="660" w:top="840" w:bottom="840" w:left="0" w:right="0"/>
          <w:pgSz w:w="11920" w:h="16860"/>
        </w:sectPr>
      </w:pPr>
      <w:rPr/>
    </w:p>
    <w:p>
      <w:pPr>
        <w:spacing w:before="17" w:after="0" w:line="321" w:lineRule="auto"/>
        <w:ind w:left="852" w:right="-58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xp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k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vi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ibi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x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2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'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–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Inc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7"/>
          <w:w w:val="100"/>
        </w:rPr>
        <w:t>'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’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enl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xp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40" w:lineRule="exact"/>
        <w:ind w:left="852" w:right="-46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  <w:position w:val="-1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position w:val="-1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  <w:position w:val="-1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  <w:position w:val="-1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position w:val="-1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  <w:position w:val="-1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position w:val="-1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position w:val="-1"/>
        </w:rPr>
        <w:t> 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  <w:position w:val="-1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  <w:position w:val="-1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  <w:position w:val="-1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position w:val="-1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position w:val="-1"/>
        </w:rPr>
        <w:t> 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  <w:position w:val="-1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  <w:position w:val="-1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position w:val="-1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  <w:position w:val="-1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  <w:position w:val="-1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  <w:position w:val="-1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position w:val="-1"/>
        </w:rPr>
        <w:t>dy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position w:val="-1"/>
        </w:rPr>
        <w:t> 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  <w:position w:val="-1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  <w:position w:val="-1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position w:val="-1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  <w:position w:val="-1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position w:val="-1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  <w:position w:val="-1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position w:val="-1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position w:val="-1"/>
        </w:rPr>
        <w:t> 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  <w:position w:val="-1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  <w:position w:val="-1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position w:val="-1"/>
        </w:rPr>
        <w:t>or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position w:val="-1"/>
        </w:rPr>
        <w:t> 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  <w:position w:val="-1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  <w:position w:val="-1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  <w:position w:val="-1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position w:val="-1"/>
        </w:rPr>
        <w:t>er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position w:val="-1"/>
        </w:rPr>
        <w:t> 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  <w:position w:val="-1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position w:val="-1"/>
        </w:rPr>
        <w:t>1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position w:val="-1"/>
        </w:rPr>
        <w:t> 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  <w:position w:val="-1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  <w:position w:val="-1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position w:val="-1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  <w:position w:val="-1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position w:val="-1"/>
        </w:rPr>
        <w:t>li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  <w:position w:val="-1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  <w:position w:val="-1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17" w:after="0" w:line="321" w:lineRule="auto"/>
        <w:ind w:right="792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/>
        <w:br w:type="column"/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98"/>
        </w:rPr>
        <w:t>cu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98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98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98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98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98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98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98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98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98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'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vi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–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1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ring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1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eop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'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ion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cti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jc w:val="both"/>
        <w:spacing w:after="0"/>
        <w:sectPr>
          <w:type w:val="continuous"/>
          <w:pgSz w:w="11920" w:h="16860"/>
          <w:pgMar w:top="1560" w:bottom="280" w:left="0" w:right="0"/>
          <w:cols w:num="2" w:equalWidth="0">
            <w:col w:w="5599" w:space="710"/>
            <w:col w:w="5611"/>
          </w:cols>
        </w:sectPr>
      </w:pPr>
      <w:rPr/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26" w:lineRule="exact"/>
        <w:ind w:left="852" w:right="6509"/>
        <w:jc w:val="both"/>
        <w:rPr>
          <w:rFonts w:ascii="BancoDoBrasil Titulos" w:hAnsi="BancoDoBrasil Titulos" w:cs="BancoDoBrasil Titulos" w:eastAsia="BancoDoBrasil Titulos"/>
          <w:sz w:val="44"/>
          <w:szCs w:val="44"/>
        </w:rPr>
      </w:pPr>
      <w:rPr/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w w:val="99"/>
        </w:rPr>
        <w:t>I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8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</w:rPr>
        <w:t>n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8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</w:rPr>
        <w:t>d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7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</w:rPr>
        <w:t>e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8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</w:rPr>
        <w:t>p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8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</w:rPr>
        <w:t>e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8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</w:rPr>
        <w:t>n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8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</w:rPr>
        <w:t>d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9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</w:rPr>
        <w:t>e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8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</w:rPr>
        <w:t>n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73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100"/>
        </w:rPr>
        <w:t>t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72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</w:rPr>
        <w:t>A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75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</w:rPr>
        <w:t>u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70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</w:rPr>
        <w:t>d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7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</w:rPr>
        <w:t>i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7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100"/>
        </w:rPr>
        <w:t>t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000000"/>
          <w:spacing w:val="0"/>
          <w:w w:val="100"/>
        </w:rPr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21" w:lineRule="auto"/>
        <w:ind w:left="852" w:right="796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3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egu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udit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K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1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udi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Ind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pende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2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vide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x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udit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vi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320" w:lineRule="auto"/>
        <w:ind w:left="852" w:right="789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-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udit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vi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wi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ict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x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ion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k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ion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-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udit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vi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3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our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wi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2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ution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1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6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2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/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2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0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2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2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95" w:after="0" w:line="240" w:lineRule="auto"/>
        <w:ind w:left="852" w:right="5066"/>
        <w:jc w:val="both"/>
        <w:rPr>
          <w:rFonts w:ascii="BancoDoBrasil Titulos" w:hAnsi="BancoDoBrasil Titulos" w:cs="BancoDoBrasil Titulos" w:eastAsia="BancoDoBrasil Titulos"/>
          <w:sz w:val="44"/>
          <w:szCs w:val="44"/>
        </w:rPr>
      </w:pPr>
      <w:rPr/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w w:val="99"/>
        </w:rPr>
        <w:t>A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80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</w:rPr>
        <w:t>d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7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</w:rPr>
        <w:t>d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7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</w:rPr>
        <w:t>i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70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</w:rPr>
        <w:t>t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7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</w:rPr>
        <w:t>i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7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</w:rPr>
        <w:t>o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8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</w:rPr>
        <w:t>n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8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</w:rPr>
        <w:t>a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9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100"/>
        </w:rPr>
        <w:t>l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80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</w:rPr>
        <w:t>C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8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</w:rPr>
        <w:t>l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70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</w:rPr>
        <w:t>a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7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</w:rPr>
        <w:t>r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7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</w:rPr>
        <w:t>i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7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</w:rPr>
        <w:t>f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70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</w:rPr>
        <w:t>i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7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</w:rPr>
        <w:t>c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8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</w:rPr>
        <w:t>a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74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</w:rPr>
        <w:t>t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7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</w:rPr>
        <w:t>i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7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</w:rPr>
        <w:t>o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8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</w:rPr>
        <w:t>n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8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100"/>
        </w:rPr>
        <w:t>s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000000"/>
          <w:spacing w:val="0"/>
          <w:w w:val="100"/>
        </w:rPr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320" w:lineRule="auto"/>
        <w:ind w:left="852" w:right="791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6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$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1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.2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2"/>
          <w:w w:val="100"/>
        </w:rPr>
        <w:t>(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d)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unu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x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edit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x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ory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2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2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-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3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x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(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"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"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).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wi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2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4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3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6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4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0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4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/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1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9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7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6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y's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ffili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xp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2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–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ion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1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4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–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852" w:right="800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6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pub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3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lic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9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icy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86" w:after="0" w:line="240" w:lineRule="auto"/>
        <w:ind w:left="852" w:right="6903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ri.b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21" w:lineRule="auto"/>
        <w:ind w:left="852" w:right="798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eho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cil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undert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k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3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ough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B3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rbit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ion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wi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rbit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ion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3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'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321" w:lineRule="auto"/>
        <w:ind w:left="852" w:right="794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Individ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utio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k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z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(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9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).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1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epo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ion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lab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ri.b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p>
      <w:pPr>
        <w:spacing w:before="94" w:after="0" w:line="240" w:lineRule="auto"/>
        <w:ind w:left="852" w:right="6365"/>
        <w:jc w:val="both"/>
        <w:rPr>
          <w:rFonts w:ascii="BancoDoBrasil Titulos" w:hAnsi="BancoDoBrasil Titulos" w:cs="BancoDoBrasil Titulos" w:eastAsia="BancoDoBrasil Titulos"/>
          <w:sz w:val="44"/>
          <w:szCs w:val="44"/>
        </w:rPr>
      </w:pPr>
      <w:rPr/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w w:val="99"/>
        </w:rPr>
        <w:t>A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80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</w:rPr>
        <w:t>c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8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</w:rPr>
        <w:t>k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7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</w:rPr>
        <w:t>n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8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</w:rPr>
        <w:t>o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80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</w:rPr>
        <w:t>w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6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26"/>
          <w:w w:val="99"/>
        </w:rPr>
        <w:t>l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</w:rPr>
        <w:t>e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73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</w:rPr>
        <w:t>d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7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</w:rPr>
        <w:t>g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72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</w:rPr>
        <w:t>e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8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</w:rPr>
        <w:t>m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7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</w:rPr>
        <w:t>e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68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</w:rPr>
        <w:t>n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73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99"/>
        </w:rPr>
        <w:t>t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-70"/>
          <w:w w:val="100"/>
        </w:rPr>
        <w:t> 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465EFF"/>
          <w:spacing w:val="0"/>
          <w:w w:val="100"/>
        </w:rPr>
        <w:t>s</w:t>
      </w:r>
      <w:r>
        <w:rPr>
          <w:rFonts w:ascii="BancoDoBrasil Titulos" w:hAnsi="BancoDoBrasil Titulos" w:cs="BancoDoBrasil Titulos" w:eastAsia="BancoDoBrasil Titulos"/>
          <w:sz w:val="44"/>
          <w:szCs w:val="44"/>
          <w:color w:val="000000"/>
          <w:spacing w:val="0"/>
          <w:w w:val="100"/>
        </w:rPr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21" w:lineRule="auto"/>
        <w:ind w:left="852" w:right="793"/>
        <w:jc w:val="both"/>
        <w:rPr>
          <w:rFonts w:ascii="BancoDoBrasil Textos" w:hAnsi="BancoDoBrasil Textos" w:cs="BancoDoBrasil Textos" w:eastAsia="BancoDoBrasil Textos"/>
          <w:sz w:val="20"/>
          <w:szCs w:val="20"/>
        </w:rPr>
      </w:pPr>
      <w:rPr/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6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3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k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our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dedi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2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eir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9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orts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7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utio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x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3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ling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pu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6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x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end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our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eho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und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6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ff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rm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our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ene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v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w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2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cing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9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u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wi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oci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vi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m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,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d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3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h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c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6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8"/>
          <w:w w:val="100"/>
        </w:rPr>
        <w:t>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e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2"/>
          <w:w w:val="100"/>
        </w:rPr>
        <w:t>p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7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bi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1"/>
          <w:w w:val="100"/>
        </w:rPr>
        <w:t>t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y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in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5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l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2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our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 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1"/>
          <w:w w:val="100"/>
        </w:rPr>
        <w:t>a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ctio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4"/>
          <w:w w:val="100"/>
        </w:rPr>
        <w:t>n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-4"/>
          <w:w w:val="100"/>
        </w:rPr>
        <w:t>s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1B1B22"/>
          <w:spacing w:val="0"/>
          <w:w w:val="100"/>
        </w:rPr>
        <w:t>.</w:t>
      </w:r>
      <w:r>
        <w:rPr>
          <w:rFonts w:ascii="BancoDoBrasil Textos" w:hAnsi="BancoDoBrasil Textos" w:cs="BancoDoBrasil Textos" w:eastAsia="BancoDoBrasil Textos"/>
          <w:sz w:val="20"/>
          <w:szCs w:val="20"/>
          <w:color w:val="000000"/>
          <w:spacing w:val="0"/>
          <w:w w:val="100"/>
        </w:rPr>
      </w:r>
    </w:p>
    <w:sectPr>
      <w:type w:val="continuous"/>
      <w:pgSz w:w="11920" w:h="16860"/>
      <w:pgMar w:top="156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charset w:val="0"/>
    <w:family w:val="roman"/>
    <w:pitch w:val="variable"/>
  </w:font>
  <w:font w:name="Arial">
    <w:charset w:val="0"/>
    <w:family w:val="swiss"/>
    <w:pitch w:val="variable"/>
  </w:font>
  <w:font w:name="BancoDoBrasil Titulos">
    <w:charset w:val="0"/>
    <w:family w:val="auto"/>
    <w:pitch w:val="variable"/>
  </w:font>
  <w:font w:name="BancoDoBrasil Titulos Medium">
    <w:charset w:val="0"/>
    <w:family w:val="auto"/>
    <w:pitch w:val="variable"/>
  </w:font>
  <w:font w:name="BancoDoBrasil Textos Light">
    <w:charset w:val="0"/>
    <w:family w:val="auto"/>
    <w:pitch w:val="variable"/>
  </w:font>
  <w:font w:name="BancoDoBrasil Textos">
    <w:charset w:val="0"/>
    <w:family w:val="auto"/>
    <w:pitch w:val="variable"/>
  </w:font>
  <w:font w:name="BancoDoBrasil Textos Medium">
    <w:charset w:val="0"/>
    <w:family w:val="auto"/>
    <w:pitch w:val="variable"/>
  </w:font>
  <w:font w:name="BancoDoBrasil Titulos Light">
    <w:charset w:val="0"/>
    <w:family w:val="auto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0pt;margin-top:799.059998pt;width:595.320007pt;height:42.98pt;mso-position-horizontal-relative:page;mso-position-vertical-relative:page;z-index:-604" coordorigin="0,15981" coordsize="11906,860">
          <v:group style="position:absolute;left:7;top:15991;width:852;height:312" coordorigin="7,15991" coordsize="852,312">
            <v:shape style="position:absolute;left:7;top:15991;width:852;height:312" coordorigin="7,15991" coordsize="852,312" path="m7,16303l859,16303,859,15991,7,15991,7,16303xe" filled="t" fillcolor="#FBFB2F" stroked="f">
              <v:path arrowok="t"/>
              <v:fill/>
            </v:shape>
          </v:group>
          <v:group style="position:absolute;left:7;top:16529;width:852;height:312" coordorigin="7,16529" coordsize="852,312">
            <v:shape style="position:absolute;left:7;top:16529;width:852;height:312" coordorigin="7,16529" coordsize="852,312" path="m7,16841l859,16841,859,16529,7,16529,7,16841xe" filled="t" fillcolor="#FBFB2F" stroked="f">
              <v:path arrowok="t"/>
              <v:fill/>
            </v:shape>
          </v:group>
          <v:group style="position:absolute;left:7;top:16303;width:852;height:226" coordorigin="7,16303" coordsize="852,226">
            <v:shape style="position:absolute;left:7;top:16303;width:852;height:226" coordorigin="7,16303" coordsize="852,226" path="m7,16529l859,16529,859,16303,7,16303,7,16529e" filled="t" fillcolor="#FBFB2F" stroked="f">
              <v:path arrowok="t"/>
              <v:fill/>
            </v:shape>
          </v:group>
          <v:group style="position:absolute;left:859;top:15991;width:9364;height:312" coordorigin="859,15991" coordsize="9364,312">
            <v:shape style="position:absolute;left:859;top:15991;width:9364;height:312" coordorigin="859,15991" coordsize="9364,312" path="m859,16303l10224,16303,10224,15991,859,15991,859,16303xe" filled="t" fillcolor="#FBFB2F" stroked="f">
              <v:path arrowok="t"/>
              <v:fill/>
            </v:shape>
          </v:group>
          <v:group style="position:absolute;left:859;top:16529;width:9364;height:312" coordorigin="859,16529" coordsize="9364,312">
            <v:shape style="position:absolute;left:859;top:16529;width:9364;height:312" coordorigin="859,16529" coordsize="9364,312" path="m859,16841l10224,16841,10224,16529,859,16529,859,16841xe" filled="t" fillcolor="#FBFB2F" stroked="f">
              <v:path arrowok="t"/>
              <v:fill/>
            </v:shape>
          </v:group>
          <v:group style="position:absolute;left:859;top:16303;width:9364;height:226" coordorigin="859,16303" coordsize="9364,226">
            <v:shape style="position:absolute;left:859;top:16303;width:9364;height:226" coordorigin="859,16303" coordsize="9364,226" path="m859,16529l10224,16529,10224,16303,859,16303,859,16529e" filled="t" fillcolor="#FBFB2F" stroked="f">
              <v:path arrowok="t"/>
              <v:fill/>
            </v:shape>
          </v:group>
          <v:group style="position:absolute;left:10224;top:15991;width:850;height:312" coordorigin="10224,15991" coordsize="850,312">
            <v:shape style="position:absolute;left:10224;top:15991;width:850;height:312" coordorigin="10224,15991" coordsize="850,312" path="m10224,16303l11073,16303,11073,15991,10224,15991,10224,16303xe" filled="t" fillcolor="#FBFB2F" stroked="f">
              <v:path arrowok="t"/>
              <v:fill/>
            </v:shape>
          </v:group>
          <v:group style="position:absolute;left:10224;top:16529;width:850;height:312" coordorigin="10224,16529" coordsize="850,312">
            <v:shape style="position:absolute;left:10224;top:16529;width:850;height:312" coordorigin="10224,16529" coordsize="850,312" path="m10224,16841l11073,16841,11073,16529,10224,16529,10224,16841xe" filled="t" fillcolor="#FBFB2F" stroked="f">
              <v:path arrowok="t"/>
              <v:fill/>
            </v:shape>
          </v:group>
          <v:group style="position:absolute;left:10224;top:16303;width:850;height:226" coordorigin="10224,16303" coordsize="850,226">
            <v:shape style="position:absolute;left:10224;top:16303;width:850;height:226" coordorigin="10224,16303" coordsize="850,226" path="m10224,16529l11073,16529,11073,16303,10224,16303,10224,16529e" filled="t" fillcolor="#FBFB2F" stroked="f">
              <v:path arrowok="t"/>
              <v:fill/>
            </v:shape>
          </v:group>
          <v:group style="position:absolute;left:11073;top:15991;width:833;height:312" coordorigin="11073,15991" coordsize="833,312">
            <v:shape style="position:absolute;left:11073;top:15991;width:833;height:312" coordorigin="11073,15991" coordsize="833,312" path="m11073,16303l11906,16303,11906,15991,11073,15991,11073,16303xe" filled="t" fillcolor="#FBFB2F" stroked="f">
              <v:path arrowok="t"/>
              <v:fill/>
            </v:shape>
          </v:group>
          <v:group style="position:absolute;left:11073;top:16529;width:833;height:312" coordorigin="11073,16529" coordsize="833,312">
            <v:shape style="position:absolute;left:11073;top:16529;width:833;height:312" coordorigin="11073,16529" coordsize="833,312" path="m11073,16841l11906,16841,11906,16529,11073,16529,11073,16841xe" filled="t" fillcolor="#FBFB2F" stroked="f">
              <v:path arrowok="t"/>
              <v:fill/>
            </v:shape>
          </v:group>
          <v:group style="position:absolute;left:11073;top:16303;width:833;height:226" coordorigin="11073,16303" coordsize="833,226">
            <v:shape style="position:absolute;left:11073;top:16303;width:833;height:226" coordorigin="11073,16303" coordsize="833,226" path="m11073,16529l11906,16529,11906,16303,11073,16303,11073,16529e" filled="t" fillcolor="#FBFB2F" stroked="f">
              <v:path arrowok="t"/>
              <v:fill/>
            </v:shape>
          </v:group>
          <w10:wrap type="none"/>
        </v:group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1.959999pt;margin-top:815.286377pt;width:221.476484pt;height:11.96pt;mso-position-horizontal-relative:page;mso-position-vertical-relative:page;z-index:-603" type="#_x0000_t202" filled="f" stroked="f">
          <v:textbox inset="0,0,0,0">
            <w:txbxContent>
              <w:p>
                <w:pPr>
                  <w:spacing w:before="0" w:after="0" w:line="232" w:lineRule="exact"/>
                  <w:ind w:left="20" w:right="-50"/>
                  <w:jc w:val="left"/>
                  <w:rPr>
                    <w:rFonts w:ascii="BancoDoBrasil Titulos Light" w:hAnsi="BancoDoBrasil Titulos Light" w:cs="BancoDoBrasil Titulos Light" w:eastAsia="BancoDoBrasil Titulos Light"/>
                    <w:sz w:val="20"/>
                    <w:szCs w:val="20"/>
                  </w:rPr>
                </w:pPr>
                <w:rPr/>
                <w:r>
                  <w:rPr>
                    <w:rFonts w:ascii="BancoDoBrasil Titulos Medium" w:hAnsi="BancoDoBrasil Titulos Medium" w:cs="BancoDoBrasil Titulos Medium" w:eastAsia="BancoDoBrasil Titulos Medium"/>
                    <w:sz w:val="20"/>
                    <w:szCs w:val="20"/>
                    <w:color w:val="465EFF"/>
                    <w:w w:val="99"/>
                  </w:rPr>
                  <w:t>B</w:t>
                </w:r>
                <w:r>
                  <w:rPr>
                    <w:rFonts w:ascii="BancoDoBrasil Titulos Medium" w:hAnsi="BancoDoBrasil Titulos Medium" w:cs="BancoDoBrasil Titulos Medium" w:eastAsia="BancoDoBrasil Titulos Medium"/>
                    <w:sz w:val="20"/>
                    <w:szCs w:val="20"/>
                    <w:color w:val="465EFF"/>
                    <w:spacing w:val="-28"/>
                    <w:w w:val="100"/>
                  </w:rPr>
                  <w:t> </w:t>
                </w:r>
                <w:r>
                  <w:rPr>
                    <w:rFonts w:ascii="BancoDoBrasil Titulos Medium" w:hAnsi="BancoDoBrasil Titulos Medium" w:cs="BancoDoBrasil Titulos Medium" w:eastAsia="BancoDoBrasil Titulos Medium"/>
                    <w:sz w:val="20"/>
                    <w:szCs w:val="20"/>
                    <w:color w:val="465EFF"/>
                    <w:spacing w:val="0"/>
                    <w:w w:val="99"/>
                  </w:rPr>
                  <w:t>a</w:t>
                </w:r>
                <w:r>
                  <w:rPr>
                    <w:rFonts w:ascii="BancoDoBrasil Titulos Medium" w:hAnsi="BancoDoBrasil Titulos Medium" w:cs="BancoDoBrasil Titulos Medium" w:eastAsia="BancoDoBrasil Titulos Medium"/>
                    <w:sz w:val="20"/>
                    <w:szCs w:val="20"/>
                    <w:color w:val="465EFF"/>
                    <w:spacing w:val="-28"/>
                    <w:w w:val="100"/>
                  </w:rPr>
                  <w:t> </w:t>
                </w:r>
                <w:r>
                  <w:rPr>
                    <w:rFonts w:ascii="BancoDoBrasil Titulos Medium" w:hAnsi="BancoDoBrasil Titulos Medium" w:cs="BancoDoBrasil Titulos Medium" w:eastAsia="BancoDoBrasil Titulos Medium"/>
                    <w:sz w:val="20"/>
                    <w:szCs w:val="20"/>
                    <w:color w:val="465EFF"/>
                    <w:spacing w:val="0"/>
                    <w:w w:val="99"/>
                  </w:rPr>
                  <w:t>n</w:t>
                </w:r>
                <w:r>
                  <w:rPr>
                    <w:rFonts w:ascii="BancoDoBrasil Titulos Medium" w:hAnsi="BancoDoBrasil Titulos Medium" w:cs="BancoDoBrasil Titulos Medium" w:eastAsia="BancoDoBrasil Titulos Medium"/>
                    <w:sz w:val="20"/>
                    <w:szCs w:val="20"/>
                    <w:color w:val="465EFF"/>
                    <w:spacing w:val="-31"/>
                    <w:w w:val="100"/>
                  </w:rPr>
                  <w:t> </w:t>
                </w:r>
                <w:r>
                  <w:rPr>
                    <w:rFonts w:ascii="BancoDoBrasil Titulos Medium" w:hAnsi="BancoDoBrasil Titulos Medium" w:cs="BancoDoBrasil Titulos Medium" w:eastAsia="BancoDoBrasil Titulos Medium"/>
                    <w:sz w:val="20"/>
                    <w:szCs w:val="20"/>
                    <w:color w:val="465EFF"/>
                    <w:spacing w:val="0"/>
                    <w:w w:val="99"/>
                  </w:rPr>
                  <w:t>c</w:t>
                </w:r>
                <w:r>
                  <w:rPr>
                    <w:rFonts w:ascii="BancoDoBrasil Titulos Medium" w:hAnsi="BancoDoBrasil Titulos Medium" w:cs="BancoDoBrasil Titulos Medium" w:eastAsia="BancoDoBrasil Titulos Medium"/>
                    <w:sz w:val="20"/>
                    <w:szCs w:val="20"/>
                    <w:color w:val="465EFF"/>
                    <w:spacing w:val="-30"/>
                    <w:w w:val="100"/>
                  </w:rPr>
                  <w:t> </w:t>
                </w:r>
                <w:r>
                  <w:rPr>
                    <w:rFonts w:ascii="BancoDoBrasil Titulos Medium" w:hAnsi="BancoDoBrasil Titulos Medium" w:cs="BancoDoBrasil Titulos Medium" w:eastAsia="BancoDoBrasil Titulos Medium"/>
                    <w:sz w:val="20"/>
                    <w:szCs w:val="20"/>
                    <w:color w:val="465EFF"/>
                    <w:spacing w:val="0"/>
                    <w:w w:val="100"/>
                  </w:rPr>
                  <w:t>o</w:t>
                </w:r>
                <w:r>
                  <w:rPr>
                    <w:rFonts w:ascii="BancoDoBrasil Titulos Medium" w:hAnsi="BancoDoBrasil Titulos Medium" w:cs="BancoDoBrasil Titulos Medium" w:eastAsia="BancoDoBrasil Titulos Medium"/>
                    <w:sz w:val="20"/>
                    <w:szCs w:val="20"/>
                    <w:color w:val="465EFF"/>
                    <w:spacing w:val="37"/>
                    <w:w w:val="100"/>
                  </w:rPr>
                  <w:t> </w:t>
                </w:r>
                <w:r>
                  <w:rPr>
                    <w:rFonts w:ascii="BancoDoBrasil Titulos Medium" w:hAnsi="BancoDoBrasil Titulos Medium" w:cs="BancoDoBrasil Titulos Medium" w:eastAsia="BancoDoBrasil Titulos Medium"/>
                    <w:sz w:val="20"/>
                    <w:szCs w:val="20"/>
                    <w:color w:val="465EFF"/>
                    <w:spacing w:val="0"/>
                    <w:w w:val="99"/>
                  </w:rPr>
                  <w:t>d</w:t>
                </w:r>
                <w:r>
                  <w:rPr>
                    <w:rFonts w:ascii="BancoDoBrasil Titulos Medium" w:hAnsi="BancoDoBrasil Titulos Medium" w:cs="BancoDoBrasil Titulos Medium" w:eastAsia="BancoDoBrasil Titulos Medium"/>
                    <w:sz w:val="20"/>
                    <w:szCs w:val="20"/>
                    <w:color w:val="465EFF"/>
                    <w:spacing w:val="-27"/>
                    <w:w w:val="100"/>
                  </w:rPr>
                  <w:t> </w:t>
                </w:r>
                <w:r>
                  <w:rPr>
                    <w:rFonts w:ascii="BancoDoBrasil Titulos Medium" w:hAnsi="BancoDoBrasil Titulos Medium" w:cs="BancoDoBrasil Titulos Medium" w:eastAsia="BancoDoBrasil Titulos Medium"/>
                    <w:sz w:val="20"/>
                    <w:szCs w:val="20"/>
                    <w:color w:val="465EFF"/>
                    <w:spacing w:val="0"/>
                    <w:w w:val="100"/>
                  </w:rPr>
                  <w:t>o</w:t>
                </w:r>
                <w:r>
                  <w:rPr>
                    <w:rFonts w:ascii="BancoDoBrasil Titulos Medium" w:hAnsi="BancoDoBrasil Titulos Medium" w:cs="BancoDoBrasil Titulos Medium" w:eastAsia="BancoDoBrasil Titulos Medium"/>
                    <w:sz w:val="20"/>
                    <w:szCs w:val="20"/>
                    <w:color w:val="465EFF"/>
                    <w:spacing w:val="40"/>
                    <w:w w:val="100"/>
                  </w:rPr>
                  <w:t> </w:t>
                </w:r>
                <w:r>
                  <w:rPr>
                    <w:rFonts w:ascii="BancoDoBrasil Titulos Medium" w:hAnsi="BancoDoBrasil Titulos Medium" w:cs="BancoDoBrasil Titulos Medium" w:eastAsia="BancoDoBrasil Titulos Medium"/>
                    <w:sz w:val="20"/>
                    <w:szCs w:val="20"/>
                    <w:color w:val="465EFF"/>
                    <w:spacing w:val="0"/>
                    <w:w w:val="99"/>
                  </w:rPr>
                  <w:t>B</w:t>
                </w:r>
                <w:r>
                  <w:rPr>
                    <w:rFonts w:ascii="BancoDoBrasil Titulos Medium" w:hAnsi="BancoDoBrasil Titulos Medium" w:cs="BancoDoBrasil Titulos Medium" w:eastAsia="BancoDoBrasil Titulos Medium"/>
                    <w:sz w:val="20"/>
                    <w:szCs w:val="20"/>
                    <w:color w:val="465EFF"/>
                    <w:spacing w:val="-30"/>
                    <w:w w:val="100"/>
                  </w:rPr>
                  <w:t> </w:t>
                </w:r>
                <w:r>
                  <w:rPr>
                    <w:rFonts w:ascii="BancoDoBrasil Titulos Medium" w:hAnsi="BancoDoBrasil Titulos Medium" w:cs="BancoDoBrasil Titulos Medium" w:eastAsia="BancoDoBrasil Titulos Medium"/>
                    <w:sz w:val="20"/>
                    <w:szCs w:val="20"/>
                    <w:color w:val="465EFF"/>
                    <w:spacing w:val="0"/>
                    <w:w w:val="99"/>
                  </w:rPr>
                  <w:t>r</w:t>
                </w:r>
                <w:r>
                  <w:rPr>
                    <w:rFonts w:ascii="BancoDoBrasil Titulos Medium" w:hAnsi="BancoDoBrasil Titulos Medium" w:cs="BancoDoBrasil Titulos Medium" w:eastAsia="BancoDoBrasil Titulos Medium"/>
                    <w:sz w:val="20"/>
                    <w:szCs w:val="20"/>
                    <w:color w:val="465EFF"/>
                    <w:spacing w:val="-33"/>
                    <w:w w:val="100"/>
                  </w:rPr>
                  <w:t> </w:t>
                </w:r>
                <w:r>
                  <w:rPr>
                    <w:rFonts w:ascii="BancoDoBrasil Titulos Medium" w:hAnsi="BancoDoBrasil Titulos Medium" w:cs="BancoDoBrasil Titulos Medium" w:eastAsia="BancoDoBrasil Titulos Medium"/>
                    <w:sz w:val="20"/>
                    <w:szCs w:val="20"/>
                    <w:color w:val="465EFF"/>
                    <w:spacing w:val="0"/>
                    <w:w w:val="99"/>
                  </w:rPr>
                  <w:t>a</w:t>
                </w:r>
                <w:r>
                  <w:rPr>
                    <w:rFonts w:ascii="BancoDoBrasil Titulos Medium" w:hAnsi="BancoDoBrasil Titulos Medium" w:cs="BancoDoBrasil Titulos Medium" w:eastAsia="BancoDoBrasil Titulos Medium"/>
                    <w:sz w:val="20"/>
                    <w:szCs w:val="20"/>
                    <w:color w:val="465EFF"/>
                    <w:spacing w:val="-28"/>
                    <w:w w:val="100"/>
                  </w:rPr>
                  <w:t> </w:t>
                </w:r>
                <w:r>
                  <w:rPr>
                    <w:rFonts w:ascii="BancoDoBrasil Titulos Medium" w:hAnsi="BancoDoBrasil Titulos Medium" w:cs="BancoDoBrasil Titulos Medium" w:eastAsia="BancoDoBrasil Titulos Medium"/>
                    <w:sz w:val="20"/>
                    <w:szCs w:val="20"/>
                    <w:color w:val="465EFF"/>
                    <w:spacing w:val="0"/>
                    <w:w w:val="99"/>
                  </w:rPr>
                  <w:t>s</w:t>
                </w:r>
                <w:r>
                  <w:rPr>
                    <w:rFonts w:ascii="BancoDoBrasil Titulos Medium" w:hAnsi="BancoDoBrasil Titulos Medium" w:cs="BancoDoBrasil Titulos Medium" w:eastAsia="BancoDoBrasil Titulos Medium"/>
                    <w:sz w:val="20"/>
                    <w:szCs w:val="20"/>
                    <w:color w:val="465EFF"/>
                    <w:spacing w:val="-28"/>
                    <w:w w:val="100"/>
                  </w:rPr>
                  <w:t> </w:t>
                </w:r>
                <w:r>
                  <w:rPr>
                    <w:rFonts w:ascii="BancoDoBrasil Titulos Medium" w:hAnsi="BancoDoBrasil Titulos Medium" w:cs="BancoDoBrasil Titulos Medium" w:eastAsia="BancoDoBrasil Titulos Medium"/>
                    <w:sz w:val="20"/>
                    <w:szCs w:val="20"/>
                    <w:color w:val="465EFF"/>
                    <w:spacing w:val="0"/>
                    <w:w w:val="99"/>
                  </w:rPr>
                  <w:t>i</w:t>
                </w:r>
                <w:r>
                  <w:rPr>
                    <w:rFonts w:ascii="BancoDoBrasil Titulos Medium" w:hAnsi="BancoDoBrasil Titulos Medium" w:cs="BancoDoBrasil Titulos Medium" w:eastAsia="BancoDoBrasil Titulos Medium"/>
                    <w:sz w:val="20"/>
                    <w:szCs w:val="20"/>
                    <w:color w:val="465EFF"/>
                    <w:spacing w:val="-30"/>
                    <w:w w:val="100"/>
                  </w:rPr>
                  <w:t> </w:t>
                </w:r>
                <w:r>
                  <w:rPr>
                    <w:rFonts w:ascii="BancoDoBrasil Titulos Medium" w:hAnsi="BancoDoBrasil Titulos Medium" w:cs="BancoDoBrasil Titulos Medium" w:eastAsia="BancoDoBrasil Titulos Medium"/>
                    <w:sz w:val="20"/>
                    <w:szCs w:val="20"/>
                    <w:color w:val="465EFF"/>
                    <w:spacing w:val="0"/>
                    <w:w w:val="100"/>
                  </w:rPr>
                  <w:t>l</w:t>
                </w:r>
                <w:r>
                  <w:rPr>
                    <w:rFonts w:ascii="BancoDoBrasil Titulos Medium" w:hAnsi="BancoDoBrasil Titulos Medium" w:cs="BancoDoBrasil Titulos Medium" w:eastAsia="BancoDoBrasil Titulos Medium"/>
                    <w:sz w:val="20"/>
                    <w:szCs w:val="20"/>
                    <w:color w:val="465EFF"/>
                    <w:spacing w:val="39"/>
                    <w:w w:val="100"/>
                  </w:rPr>
                  <w:t> </w:t>
                </w:r>
                <w:r>
                  <w:rPr>
                    <w:rFonts w:ascii="BancoDoBrasil Titulos Medium" w:hAnsi="BancoDoBrasil Titulos Medium" w:cs="BancoDoBrasil Titulos Medium" w:eastAsia="BancoDoBrasil Titulos Medium"/>
                    <w:sz w:val="20"/>
                    <w:szCs w:val="20"/>
                    <w:color w:val="465EFF"/>
                    <w:spacing w:val="0"/>
                    <w:w w:val="99"/>
                  </w:rPr>
                  <w:t>S</w:t>
                </w:r>
                <w:r>
                  <w:rPr>
                    <w:rFonts w:ascii="BancoDoBrasil Titulos Medium" w:hAnsi="BancoDoBrasil Titulos Medium" w:cs="BancoDoBrasil Titulos Medium" w:eastAsia="BancoDoBrasil Titulos Medium"/>
                    <w:sz w:val="20"/>
                    <w:szCs w:val="20"/>
                    <w:color w:val="465EFF"/>
                    <w:spacing w:val="-31"/>
                    <w:w w:val="100"/>
                  </w:rPr>
                  <w:t> </w:t>
                </w:r>
                <w:r>
                  <w:rPr>
                    <w:rFonts w:ascii="BancoDoBrasil Titulos Medium" w:hAnsi="BancoDoBrasil Titulos Medium" w:cs="BancoDoBrasil Titulos Medium" w:eastAsia="BancoDoBrasil Titulos Medium"/>
                    <w:sz w:val="20"/>
                    <w:szCs w:val="20"/>
                    <w:color w:val="465EFF"/>
                    <w:spacing w:val="0"/>
                    <w:w w:val="99"/>
                  </w:rPr>
                  <w:t>.</w:t>
                </w:r>
                <w:r>
                  <w:rPr>
                    <w:rFonts w:ascii="BancoDoBrasil Titulos Medium" w:hAnsi="BancoDoBrasil Titulos Medium" w:cs="BancoDoBrasil Titulos Medium" w:eastAsia="BancoDoBrasil Titulos Medium"/>
                    <w:sz w:val="20"/>
                    <w:szCs w:val="20"/>
                    <w:color w:val="465EFF"/>
                    <w:spacing w:val="-27"/>
                    <w:w w:val="100"/>
                  </w:rPr>
                  <w:t> </w:t>
                </w:r>
                <w:r>
                  <w:rPr>
                    <w:rFonts w:ascii="BancoDoBrasil Titulos Medium" w:hAnsi="BancoDoBrasil Titulos Medium" w:cs="BancoDoBrasil Titulos Medium" w:eastAsia="BancoDoBrasil Titulos Medium"/>
                    <w:sz w:val="20"/>
                    <w:szCs w:val="20"/>
                    <w:color w:val="465EFF"/>
                    <w:spacing w:val="0"/>
                    <w:w w:val="99"/>
                  </w:rPr>
                  <w:t>A</w:t>
                </w:r>
                <w:r>
                  <w:rPr>
                    <w:rFonts w:ascii="BancoDoBrasil Titulos Medium" w:hAnsi="BancoDoBrasil Titulos Medium" w:cs="BancoDoBrasil Titulos Medium" w:eastAsia="BancoDoBrasil Titulos Medium"/>
                    <w:sz w:val="20"/>
                    <w:szCs w:val="20"/>
                    <w:color w:val="465EFF"/>
                    <w:spacing w:val="-30"/>
                    <w:w w:val="100"/>
                  </w:rPr>
                  <w:t> </w:t>
                </w:r>
                <w:r>
                  <w:rPr>
                    <w:rFonts w:ascii="BancoDoBrasil Titulos Medium" w:hAnsi="BancoDoBrasil Titulos Medium" w:cs="BancoDoBrasil Titulos Medium" w:eastAsia="BancoDoBrasil Titulos Medium"/>
                    <w:sz w:val="20"/>
                    <w:szCs w:val="20"/>
                    <w:color w:val="465EFF"/>
                    <w:spacing w:val="0"/>
                    <w:w w:val="100"/>
                  </w:rPr>
                  <w:t>.</w:t>
                </w:r>
                <w:r>
                  <w:rPr>
                    <w:rFonts w:ascii="BancoDoBrasil Titulos Medium" w:hAnsi="BancoDoBrasil Titulos Medium" w:cs="BancoDoBrasil Titulos Medium" w:eastAsia="BancoDoBrasil Titulos Medium"/>
                    <w:sz w:val="20"/>
                    <w:szCs w:val="20"/>
                    <w:color w:val="465EFF"/>
                    <w:spacing w:val="46"/>
                    <w:w w:val="100"/>
                  </w:rPr>
                  <w:t> </w:t>
                </w:r>
                <w:r>
                  <w:rPr>
                    <w:rFonts w:ascii="BancoDoBrasil Titulos Medium" w:hAnsi="BancoDoBrasil Titulos Medium" w:cs="BancoDoBrasil Titulos Medium" w:eastAsia="BancoDoBrasil Titulos Medium"/>
                    <w:sz w:val="20"/>
                    <w:szCs w:val="20"/>
                    <w:color w:val="465EFF"/>
                    <w:spacing w:val="0"/>
                    <w:w w:val="100"/>
                  </w:rPr>
                  <w:t>|</w:t>
                </w:r>
                <w:r>
                  <w:rPr>
                    <w:rFonts w:ascii="BancoDoBrasil Titulos Medium" w:hAnsi="BancoDoBrasil Titulos Medium" w:cs="BancoDoBrasil Titulos Medium" w:eastAsia="BancoDoBrasil Titulos Medium"/>
                    <w:sz w:val="20"/>
                    <w:szCs w:val="20"/>
                    <w:color w:val="465EFF"/>
                    <w:spacing w:val="39"/>
                    <w:w w:val="100"/>
                  </w:rPr>
                  <w:t> </w:t>
                </w:r>
                <w:r>
                  <w:rPr>
                    <w:rFonts w:ascii="BancoDoBrasil Titulos Light" w:hAnsi="BancoDoBrasil Titulos Light" w:cs="BancoDoBrasil Titulos Light" w:eastAsia="BancoDoBrasil Titulos Light"/>
                    <w:sz w:val="20"/>
                    <w:szCs w:val="20"/>
                    <w:color w:val="465EFF"/>
                    <w:spacing w:val="0"/>
                    <w:w w:val="99"/>
                  </w:rPr>
                  <w:t>I</w:t>
                </w:r>
                <w:r>
                  <w:rPr>
                    <w:rFonts w:ascii="BancoDoBrasil Titulos Light" w:hAnsi="BancoDoBrasil Titulos Light" w:cs="BancoDoBrasil Titulos Light" w:eastAsia="BancoDoBrasil Titulos Light"/>
                    <w:sz w:val="20"/>
                    <w:szCs w:val="20"/>
                    <w:color w:val="465EFF"/>
                    <w:spacing w:val="-30"/>
                    <w:w w:val="100"/>
                  </w:rPr>
                  <w:t> </w:t>
                </w:r>
                <w:r>
                  <w:rPr>
                    <w:rFonts w:ascii="BancoDoBrasil Titulos Light" w:hAnsi="BancoDoBrasil Titulos Light" w:cs="BancoDoBrasil Titulos Light" w:eastAsia="BancoDoBrasil Titulos Light"/>
                    <w:sz w:val="20"/>
                    <w:szCs w:val="20"/>
                    <w:color w:val="465EFF"/>
                    <w:spacing w:val="0"/>
                    <w:w w:val="99"/>
                  </w:rPr>
                  <w:t>n</w:t>
                </w:r>
                <w:r>
                  <w:rPr>
                    <w:rFonts w:ascii="BancoDoBrasil Titulos Light" w:hAnsi="BancoDoBrasil Titulos Light" w:cs="BancoDoBrasil Titulos Light" w:eastAsia="BancoDoBrasil Titulos Light"/>
                    <w:sz w:val="20"/>
                    <w:szCs w:val="20"/>
                    <w:color w:val="465EFF"/>
                    <w:spacing w:val="-30"/>
                    <w:w w:val="100"/>
                  </w:rPr>
                  <w:t> </w:t>
                </w:r>
                <w:r>
                  <w:rPr>
                    <w:rFonts w:ascii="BancoDoBrasil Titulos Light" w:hAnsi="BancoDoBrasil Titulos Light" w:cs="BancoDoBrasil Titulos Light" w:eastAsia="BancoDoBrasil Titulos Light"/>
                    <w:sz w:val="20"/>
                    <w:szCs w:val="20"/>
                    <w:color w:val="465EFF"/>
                    <w:spacing w:val="0"/>
                    <w:w w:val="99"/>
                  </w:rPr>
                  <w:t>v</w:t>
                </w:r>
                <w:r>
                  <w:rPr>
                    <w:rFonts w:ascii="BancoDoBrasil Titulos Light" w:hAnsi="BancoDoBrasil Titulos Light" w:cs="BancoDoBrasil Titulos Light" w:eastAsia="BancoDoBrasil Titulos Light"/>
                    <w:sz w:val="20"/>
                    <w:szCs w:val="20"/>
                    <w:color w:val="465EFF"/>
                    <w:spacing w:val="-35"/>
                    <w:w w:val="100"/>
                  </w:rPr>
                  <w:t> </w:t>
                </w:r>
                <w:r>
                  <w:rPr>
                    <w:rFonts w:ascii="BancoDoBrasil Titulos Light" w:hAnsi="BancoDoBrasil Titulos Light" w:cs="BancoDoBrasil Titulos Light" w:eastAsia="BancoDoBrasil Titulos Light"/>
                    <w:sz w:val="20"/>
                    <w:szCs w:val="20"/>
                    <w:color w:val="465EFF"/>
                    <w:spacing w:val="0"/>
                    <w:w w:val="99"/>
                  </w:rPr>
                  <w:t>e</w:t>
                </w:r>
                <w:r>
                  <w:rPr>
                    <w:rFonts w:ascii="BancoDoBrasil Titulos Light" w:hAnsi="BancoDoBrasil Titulos Light" w:cs="BancoDoBrasil Titulos Light" w:eastAsia="BancoDoBrasil Titulos Light"/>
                    <w:sz w:val="20"/>
                    <w:szCs w:val="20"/>
                    <w:color w:val="465EFF"/>
                    <w:spacing w:val="-27"/>
                    <w:w w:val="100"/>
                  </w:rPr>
                  <w:t> </w:t>
                </w:r>
                <w:r>
                  <w:rPr>
                    <w:rFonts w:ascii="BancoDoBrasil Titulos Light" w:hAnsi="BancoDoBrasil Titulos Light" w:cs="BancoDoBrasil Titulos Light" w:eastAsia="BancoDoBrasil Titulos Light"/>
                    <w:sz w:val="20"/>
                    <w:szCs w:val="20"/>
                    <w:color w:val="465EFF"/>
                    <w:spacing w:val="0"/>
                    <w:w w:val="99"/>
                  </w:rPr>
                  <w:t>s</w:t>
                </w:r>
                <w:r>
                  <w:rPr>
                    <w:rFonts w:ascii="BancoDoBrasil Titulos Light" w:hAnsi="BancoDoBrasil Titulos Light" w:cs="BancoDoBrasil Titulos Light" w:eastAsia="BancoDoBrasil Titulos Light"/>
                    <w:sz w:val="20"/>
                    <w:szCs w:val="20"/>
                    <w:color w:val="465EFF"/>
                    <w:spacing w:val="-31"/>
                    <w:w w:val="100"/>
                  </w:rPr>
                  <w:t> </w:t>
                </w:r>
                <w:r>
                  <w:rPr>
                    <w:rFonts w:ascii="BancoDoBrasil Titulos Light" w:hAnsi="BancoDoBrasil Titulos Light" w:cs="BancoDoBrasil Titulos Light" w:eastAsia="BancoDoBrasil Titulos Light"/>
                    <w:sz w:val="20"/>
                    <w:szCs w:val="20"/>
                    <w:color w:val="465EFF"/>
                    <w:spacing w:val="0"/>
                    <w:w w:val="99"/>
                  </w:rPr>
                  <w:t>t</w:t>
                </w:r>
                <w:r>
                  <w:rPr>
                    <w:rFonts w:ascii="BancoDoBrasil Titulos Light" w:hAnsi="BancoDoBrasil Titulos Light" w:cs="BancoDoBrasil Titulos Light" w:eastAsia="BancoDoBrasil Titulos Light"/>
                    <w:sz w:val="20"/>
                    <w:szCs w:val="20"/>
                    <w:color w:val="465EFF"/>
                    <w:spacing w:val="-32"/>
                    <w:w w:val="100"/>
                  </w:rPr>
                  <w:t> </w:t>
                </w:r>
                <w:r>
                  <w:rPr>
                    <w:rFonts w:ascii="BancoDoBrasil Titulos Light" w:hAnsi="BancoDoBrasil Titulos Light" w:cs="BancoDoBrasil Titulos Light" w:eastAsia="BancoDoBrasil Titulos Light"/>
                    <w:sz w:val="20"/>
                    <w:szCs w:val="20"/>
                    <w:color w:val="465EFF"/>
                    <w:spacing w:val="0"/>
                    <w:w w:val="99"/>
                  </w:rPr>
                  <w:t>o</w:t>
                </w:r>
                <w:r>
                  <w:rPr>
                    <w:rFonts w:ascii="BancoDoBrasil Titulos Light" w:hAnsi="BancoDoBrasil Titulos Light" w:cs="BancoDoBrasil Titulos Light" w:eastAsia="BancoDoBrasil Titulos Light"/>
                    <w:sz w:val="20"/>
                    <w:szCs w:val="20"/>
                    <w:color w:val="465EFF"/>
                    <w:spacing w:val="-29"/>
                    <w:w w:val="100"/>
                  </w:rPr>
                  <w:t> </w:t>
                </w:r>
                <w:r>
                  <w:rPr>
                    <w:rFonts w:ascii="BancoDoBrasil Titulos Light" w:hAnsi="BancoDoBrasil Titulos Light" w:cs="BancoDoBrasil Titulos Light" w:eastAsia="BancoDoBrasil Titulos Light"/>
                    <w:sz w:val="20"/>
                    <w:szCs w:val="20"/>
                    <w:color w:val="465EFF"/>
                    <w:spacing w:val="0"/>
                    <w:w w:val="100"/>
                  </w:rPr>
                  <w:t>r</w:t>
                </w:r>
                <w:r>
                  <w:rPr>
                    <w:rFonts w:ascii="BancoDoBrasil Titulos Light" w:hAnsi="BancoDoBrasil Titulos Light" w:cs="BancoDoBrasil Titulos Light" w:eastAsia="BancoDoBrasil Titulos Light"/>
                    <w:sz w:val="20"/>
                    <w:szCs w:val="20"/>
                    <w:color w:val="465EFF"/>
                    <w:spacing w:val="38"/>
                    <w:w w:val="100"/>
                  </w:rPr>
                  <w:t> </w:t>
                </w:r>
                <w:r>
                  <w:rPr>
                    <w:rFonts w:ascii="BancoDoBrasil Titulos Light" w:hAnsi="BancoDoBrasil Titulos Light" w:cs="BancoDoBrasil Titulos Light" w:eastAsia="BancoDoBrasil Titulos Light"/>
                    <w:sz w:val="20"/>
                    <w:szCs w:val="20"/>
                    <w:color w:val="465EFF"/>
                    <w:spacing w:val="12"/>
                    <w:w w:val="99"/>
                  </w:rPr>
                  <w:t>R</w:t>
                </w:r>
                <w:r>
                  <w:rPr>
                    <w:rFonts w:ascii="BancoDoBrasil Titulos Light" w:hAnsi="BancoDoBrasil Titulos Light" w:cs="BancoDoBrasil Titulos Light" w:eastAsia="BancoDoBrasil Titulos Light"/>
                    <w:sz w:val="20"/>
                    <w:szCs w:val="20"/>
                    <w:color w:val="465EFF"/>
                    <w:spacing w:val="0"/>
                    <w:w w:val="99"/>
                  </w:rPr>
                  <w:t>e</w:t>
                </w:r>
                <w:r>
                  <w:rPr>
                    <w:rFonts w:ascii="BancoDoBrasil Titulos Light" w:hAnsi="BancoDoBrasil Titulos Light" w:cs="BancoDoBrasil Titulos Light" w:eastAsia="BancoDoBrasil Titulos Light"/>
                    <w:sz w:val="20"/>
                    <w:szCs w:val="20"/>
                    <w:color w:val="465EFF"/>
                    <w:spacing w:val="-27"/>
                    <w:w w:val="100"/>
                  </w:rPr>
                  <w:t> </w:t>
                </w:r>
                <w:r>
                  <w:rPr>
                    <w:rFonts w:ascii="BancoDoBrasil Titulos Light" w:hAnsi="BancoDoBrasil Titulos Light" w:cs="BancoDoBrasil Titulos Light" w:eastAsia="BancoDoBrasil Titulos Light"/>
                    <w:sz w:val="20"/>
                    <w:szCs w:val="20"/>
                    <w:color w:val="465EFF"/>
                    <w:spacing w:val="0"/>
                    <w:w w:val="99"/>
                  </w:rPr>
                  <w:t>l</w:t>
                </w:r>
                <w:r>
                  <w:rPr>
                    <w:rFonts w:ascii="BancoDoBrasil Titulos Light" w:hAnsi="BancoDoBrasil Titulos Light" w:cs="BancoDoBrasil Titulos Light" w:eastAsia="BancoDoBrasil Titulos Light"/>
                    <w:sz w:val="20"/>
                    <w:szCs w:val="20"/>
                    <w:color w:val="465EFF"/>
                    <w:spacing w:val="-30"/>
                    <w:w w:val="100"/>
                  </w:rPr>
                  <w:t> </w:t>
                </w:r>
                <w:r>
                  <w:rPr>
                    <w:rFonts w:ascii="BancoDoBrasil Titulos Light" w:hAnsi="BancoDoBrasil Titulos Light" w:cs="BancoDoBrasil Titulos Light" w:eastAsia="BancoDoBrasil Titulos Light"/>
                    <w:sz w:val="20"/>
                    <w:szCs w:val="20"/>
                    <w:color w:val="465EFF"/>
                    <w:spacing w:val="0"/>
                    <w:w w:val="99"/>
                  </w:rPr>
                  <w:t>a</w:t>
                </w:r>
                <w:r>
                  <w:rPr>
                    <w:rFonts w:ascii="BancoDoBrasil Titulos Light" w:hAnsi="BancoDoBrasil Titulos Light" w:cs="BancoDoBrasil Titulos Light" w:eastAsia="BancoDoBrasil Titulos Light"/>
                    <w:sz w:val="20"/>
                    <w:szCs w:val="20"/>
                    <w:color w:val="465EFF"/>
                    <w:spacing w:val="-32"/>
                    <w:w w:val="100"/>
                  </w:rPr>
                  <w:t> </w:t>
                </w:r>
                <w:r>
                  <w:rPr>
                    <w:rFonts w:ascii="BancoDoBrasil Titulos Light" w:hAnsi="BancoDoBrasil Titulos Light" w:cs="BancoDoBrasil Titulos Light" w:eastAsia="BancoDoBrasil Titulos Light"/>
                    <w:sz w:val="20"/>
                    <w:szCs w:val="20"/>
                    <w:color w:val="465EFF"/>
                    <w:spacing w:val="0"/>
                    <w:w w:val="99"/>
                  </w:rPr>
                  <w:t>t</w:t>
                </w:r>
                <w:r>
                  <w:rPr>
                    <w:rFonts w:ascii="BancoDoBrasil Titulos Light" w:hAnsi="BancoDoBrasil Titulos Light" w:cs="BancoDoBrasil Titulos Light" w:eastAsia="BancoDoBrasil Titulos Light"/>
                    <w:sz w:val="20"/>
                    <w:szCs w:val="20"/>
                    <w:color w:val="465EFF"/>
                    <w:spacing w:val="-27"/>
                    <w:w w:val="100"/>
                  </w:rPr>
                  <w:t> </w:t>
                </w:r>
                <w:r>
                  <w:rPr>
                    <w:rFonts w:ascii="BancoDoBrasil Titulos Light" w:hAnsi="BancoDoBrasil Titulos Light" w:cs="BancoDoBrasil Titulos Light" w:eastAsia="BancoDoBrasil Titulos Light"/>
                    <w:sz w:val="20"/>
                    <w:szCs w:val="20"/>
                    <w:color w:val="465EFF"/>
                    <w:spacing w:val="0"/>
                    <w:w w:val="99"/>
                  </w:rPr>
                  <w:t>i</w:t>
                </w:r>
                <w:r>
                  <w:rPr>
                    <w:rFonts w:ascii="BancoDoBrasil Titulos Light" w:hAnsi="BancoDoBrasil Titulos Light" w:cs="BancoDoBrasil Titulos Light" w:eastAsia="BancoDoBrasil Titulos Light"/>
                    <w:sz w:val="20"/>
                    <w:szCs w:val="20"/>
                    <w:color w:val="465EFF"/>
                    <w:spacing w:val="-28"/>
                    <w:w w:val="100"/>
                  </w:rPr>
                  <w:t> </w:t>
                </w:r>
                <w:r>
                  <w:rPr>
                    <w:rFonts w:ascii="BancoDoBrasil Titulos Light" w:hAnsi="BancoDoBrasil Titulos Light" w:cs="BancoDoBrasil Titulos Light" w:eastAsia="BancoDoBrasil Titulos Light"/>
                    <w:sz w:val="20"/>
                    <w:szCs w:val="20"/>
                    <w:color w:val="465EFF"/>
                    <w:spacing w:val="0"/>
                    <w:w w:val="99"/>
                  </w:rPr>
                  <w:t>o</w:t>
                </w:r>
                <w:r>
                  <w:rPr>
                    <w:rFonts w:ascii="BancoDoBrasil Titulos Light" w:hAnsi="BancoDoBrasil Titulos Light" w:cs="BancoDoBrasil Titulos Light" w:eastAsia="BancoDoBrasil Titulos Light"/>
                    <w:sz w:val="20"/>
                    <w:szCs w:val="20"/>
                    <w:color w:val="465EFF"/>
                    <w:spacing w:val="-29"/>
                    <w:w w:val="100"/>
                  </w:rPr>
                  <w:t> </w:t>
                </w:r>
                <w:r>
                  <w:rPr>
                    <w:rFonts w:ascii="BancoDoBrasil Titulos Light" w:hAnsi="BancoDoBrasil Titulos Light" w:cs="BancoDoBrasil Titulos Light" w:eastAsia="BancoDoBrasil Titulos Light"/>
                    <w:sz w:val="20"/>
                    <w:szCs w:val="20"/>
                    <w:color w:val="465EFF"/>
                    <w:spacing w:val="0"/>
                    <w:w w:val="99"/>
                  </w:rPr>
                  <w:t>n</w:t>
                </w:r>
                <w:r>
                  <w:rPr>
                    <w:rFonts w:ascii="BancoDoBrasil Titulos Light" w:hAnsi="BancoDoBrasil Titulos Light" w:cs="BancoDoBrasil Titulos Light" w:eastAsia="BancoDoBrasil Titulos Light"/>
                    <w:sz w:val="20"/>
                    <w:szCs w:val="20"/>
                    <w:color w:val="465EFF"/>
                    <w:spacing w:val="-28"/>
                    <w:w w:val="100"/>
                  </w:rPr>
                  <w:t> </w:t>
                </w:r>
                <w:r>
                  <w:rPr>
                    <w:rFonts w:ascii="BancoDoBrasil Titulos Light" w:hAnsi="BancoDoBrasil Titulos Light" w:cs="BancoDoBrasil Titulos Light" w:eastAsia="BancoDoBrasil Titulos Light"/>
                    <w:sz w:val="20"/>
                    <w:szCs w:val="20"/>
                    <w:color w:val="465EFF"/>
                    <w:spacing w:val="0"/>
                    <w:w w:val="100"/>
                  </w:rPr>
                  <w:t>s</w:t>
                </w:r>
                <w:r>
                  <w:rPr>
                    <w:rFonts w:ascii="BancoDoBrasil Titulos Light" w:hAnsi="BancoDoBrasil Titulos Light" w:cs="BancoDoBrasil Titulos Light" w:eastAsia="BancoDoBrasil Titulos Light"/>
                    <w:sz w:val="20"/>
                    <w:szCs w:val="20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44.099976pt;margin-top:815.286377pt;width:10.58692pt;height:11.96pt;mso-position-horizontal-relative:page;mso-position-vertical-relative:page;z-index:-602" type="#_x0000_t202" filled="f" stroked="f">
          <v:textbox inset="0,0,0,0">
            <w:txbxContent>
              <w:p>
                <w:pPr>
                  <w:spacing w:before="0" w:after="0" w:line="232" w:lineRule="exact"/>
                  <w:ind w:left="40" w:right="-20"/>
                  <w:jc w:val="left"/>
                  <w:rPr>
                    <w:rFonts w:ascii="BancoDoBrasil Titulos Medium" w:hAnsi="BancoDoBrasil Titulos Medium" w:cs="BancoDoBrasil Titulos Medium" w:eastAsia="BancoDoBrasil Titulos Medium"/>
                    <w:sz w:val="20"/>
                    <w:szCs w:val="20"/>
                  </w:rPr>
                </w:pPr>
                <w:rPr/>
                <w:r>
                  <w:rPr>
                    <w:rFonts w:ascii="BancoDoBrasil Titulos Medium" w:hAnsi="BancoDoBrasil Titulos Medium" w:cs="BancoDoBrasil Titulos Medium" w:eastAsia="BancoDoBrasil Titulos Medium"/>
                    <w:sz w:val="20"/>
                    <w:szCs w:val="20"/>
                    <w:color w:val="465EFF"/>
                    <w:w w:val="99"/>
                  </w:rPr>
                </w:r>
                <w:r>
                  <w:rPr/>
                  <w:fldChar w:fldCharType="begin"/>
                </w:r>
                <w:r>
                  <w:rPr>
                    <w:rFonts w:ascii="BancoDoBrasil Titulos Medium" w:hAnsi="BancoDoBrasil Titulos Medium" w:cs="BancoDoBrasil Titulos Medium" w:eastAsia="BancoDoBrasil Titulos Medium"/>
                    <w:sz w:val="20"/>
                    <w:szCs w:val="20"/>
                    <w:color w:val="465EFF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  <w:r>
                  <w:rPr>
                    <w:rFonts w:ascii="BancoDoBrasil Titulos Medium" w:hAnsi="BancoDoBrasil Titulos Medium" w:cs="BancoDoBrasil Titulos Medium" w:eastAsia="BancoDoBrasil Titulos Medium"/>
                    <w:sz w:val="20"/>
                    <w:szCs w:val="20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524.137817pt;margin-top:7.393231pt;width:28.241949pt;height:27.698482pt;mso-position-horizontal-relative:page;mso-position-vertical-relative:page;z-index:-607" coordorigin="10483,148" coordsize="565,554">
          <v:group style="position:absolute;left:10487;top:586;width:113;height:112" coordorigin="10487,586" coordsize="113,112">
            <v:shape style="position:absolute;left:10487;top:586;width:113;height:112" coordorigin="10487,586" coordsize="113,112" path="m10542,586l10487,621,10487,698,10600,625,10542,586e" filled="t" fillcolor="#465EFF" stroked="f">
              <v:path arrowok="t"/>
              <v:fill/>
            </v:shape>
          </v:group>
          <v:group style="position:absolute;left:10487;top:298;width:553;height:400" coordorigin="10487,298" coordsize="553,400">
            <v:shape style="position:absolute;left:10487;top:298;width:553;height:400" coordorigin="10487,298" coordsize="553,400" path="m10814,298l10487,515,10765,698,10882,619,10772,619,10607,509,10874,337,10814,298e" filled="t" fillcolor="#465EFF" stroked="f">
              <v:path arrowok="t"/>
              <v:fill/>
            </v:shape>
            <v:shape style="position:absolute;left:10487;top:298;width:553;height:400" coordorigin="10487,298" coordsize="553,400" path="m10925,438l10790,529,10846,568,10772,619,10882,619,11039,515,10925,438e" filled="t" fillcolor="#465EFF" stroked="f">
              <v:path arrowok="t"/>
              <v:fill/>
            </v:shape>
          </v:group>
          <v:group style="position:absolute;left:10931;top:152;width:112;height:113" coordorigin="10931,152" coordsize="112,113">
            <v:shape style="position:absolute;left:10931;top:152;width:112;height:113" coordorigin="10931,152" coordsize="112,113" path="m11043,152l10931,224,10991,265,11043,231,11043,152e" filled="t" fillcolor="#465EFF" stroked="f">
              <v:path arrowok="t"/>
              <v:fill/>
            </v:shape>
          </v:group>
          <v:group style="position:absolute;left:10487;top:152;width:553;height:398" coordorigin="10487,152" coordsize="553,398">
            <v:shape style="position:absolute;left:10487;top:152;width:553;height:398" coordorigin="10487,152" coordsize="553,398" path="m10880,228l10758,228,10919,336,10657,512,10713,550,11039,334,10880,228e" filled="t" fillcolor="#465EFF" stroked="f">
              <v:path arrowok="t"/>
              <v:fill/>
            </v:shape>
            <v:shape style="position:absolute;left:10487;top:152;width:553;height:398" coordorigin="10487,152" coordsize="553,398" path="m10765,152l10487,331,10604,408,10737,319,10681,279,10758,228,10880,228,10765,152e" filled="t" fillcolor="#465EFF" stroked="f">
              <v:path arrowok="t"/>
              <v:fill/>
            </v:shape>
          </v:group>
          <w10:wrap type="none"/>
        </v:group>
      </w:pict>
    </w:r>
    <w:r>
      <w:rPr/>
      <w:pict>
        <v:group style="position:absolute;margin-left:.000009pt;margin-top:43.979977pt;width:595.319998pt;height:.1pt;mso-position-horizontal-relative:page;mso-position-vertical-relative:page;z-index:-606" coordorigin="0,880" coordsize="11906,2">
          <v:shape style="position:absolute;left:0;top:880;width:11906;height:2" coordorigin="0,880" coordsize="11906,0" path="m0,880l11906,880e" filled="f" stroked="t" strokeweight="3.1pt" strokecolor="#FCF429">
            <v:path arrowok="t"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1.360001pt;margin-top:15.726378pt;width:158.841241pt;height:11.96pt;mso-position-horizontal-relative:page;mso-position-vertical-relative:page;z-index:-605" type="#_x0000_t202" filled="f" stroked="f">
          <v:textbox inset="0,0,0,0">
            <w:txbxContent>
              <w:p>
                <w:pPr>
                  <w:spacing w:before="0" w:after="0" w:line="232" w:lineRule="exact"/>
                  <w:ind w:left="20" w:right="-50"/>
                  <w:jc w:val="left"/>
                  <w:rPr>
                    <w:rFonts w:ascii="BancoDoBrasil Textos Medium" w:hAnsi="BancoDoBrasil Textos Medium" w:cs="BancoDoBrasil Textos Medium" w:eastAsia="BancoDoBrasil Textos Medium"/>
                    <w:sz w:val="20"/>
                    <w:szCs w:val="20"/>
                  </w:rPr>
                </w:pPr>
                <w:rPr/>
                <w:r>
                  <w:rPr>
                    <w:rFonts w:ascii="BancoDoBrasil Textos Medium" w:hAnsi="BancoDoBrasil Textos Medium" w:cs="BancoDoBrasil Textos Medium" w:eastAsia="BancoDoBrasil Textos Medium"/>
                    <w:sz w:val="20"/>
                    <w:szCs w:val="20"/>
                    <w:color w:val="465EFF"/>
                    <w:w w:val="99"/>
                  </w:rPr>
                  <w:t>M</w:t>
                </w:r>
                <w:r>
                  <w:rPr>
                    <w:rFonts w:ascii="BancoDoBrasil Textos Medium" w:hAnsi="BancoDoBrasil Textos Medium" w:cs="BancoDoBrasil Textos Medium" w:eastAsia="BancoDoBrasil Textos Medium"/>
                    <w:sz w:val="20"/>
                    <w:szCs w:val="20"/>
                    <w:color w:val="465EFF"/>
                    <w:spacing w:val="-28"/>
                    <w:w w:val="100"/>
                  </w:rPr>
                  <w:t> </w:t>
                </w:r>
                <w:r>
                  <w:rPr>
                    <w:rFonts w:ascii="BancoDoBrasil Textos Medium" w:hAnsi="BancoDoBrasil Textos Medium" w:cs="BancoDoBrasil Textos Medium" w:eastAsia="BancoDoBrasil Textos Medium"/>
                    <w:sz w:val="20"/>
                    <w:szCs w:val="20"/>
                    <w:color w:val="465EFF"/>
                    <w:spacing w:val="0"/>
                    <w:w w:val="99"/>
                  </w:rPr>
                  <w:t>a</w:t>
                </w:r>
                <w:r>
                  <w:rPr>
                    <w:rFonts w:ascii="BancoDoBrasil Textos Medium" w:hAnsi="BancoDoBrasil Textos Medium" w:cs="BancoDoBrasil Textos Medium" w:eastAsia="BancoDoBrasil Textos Medium"/>
                    <w:sz w:val="20"/>
                    <w:szCs w:val="20"/>
                    <w:color w:val="465EFF"/>
                    <w:spacing w:val="-28"/>
                    <w:w w:val="100"/>
                  </w:rPr>
                  <w:t> </w:t>
                </w:r>
                <w:r>
                  <w:rPr>
                    <w:rFonts w:ascii="BancoDoBrasil Textos Medium" w:hAnsi="BancoDoBrasil Textos Medium" w:cs="BancoDoBrasil Textos Medium" w:eastAsia="BancoDoBrasil Textos Medium"/>
                    <w:sz w:val="20"/>
                    <w:szCs w:val="20"/>
                    <w:color w:val="465EFF"/>
                    <w:spacing w:val="0"/>
                    <w:w w:val="99"/>
                  </w:rPr>
                  <w:t>n</w:t>
                </w:r>
                <w:r>
                  <w:rPr>
                    <w:rFonts w:ascii="BancoDoBrasil Textos Medium" w:hAnsi="BancoDoBrasil Textos Medium" w:cs="BancoDoBrasil Textos Medium" w:eastAsia="BancoDoBrasil Textos Medium"/>
                    <w:sz w:val="20"/>
                    <w:szCs w:val="20"/>
                    <w:color w:val="465EFF"/>
                    <w:spacing w:val="-28"/>
                    <w:w w:val="100"/>
                  </w:rPr>
                  <w:t> </w:t>
                </w:r>
                <w:r>
                  <w:rPr>
                    <w:rFonts w:ascii="BancoDoBrasil Textos Medium" w:hAnsi="BancoDoBrasil Textos Medium" w:cs="BancoDoBrasil Textos Medium" w:eastAsia="BancoDoBrasil Textos Medium"/>
                    <w:sz w:val="20"/>
                    <w:szCs w:val="20"/>
                    <w:color w:val="465EFF"/>
                    <w:spacing w:val="0"/>
                    <w:w w:val="99"/>
                  </w:rPr>
                  <w:t>a</w:t>
                </w:r>
                <w:r>
                  <w:rPr>
                    <w:rFonts w:ascii="BancoDoBrasil Textos Medium" w:hAnsi="BancoDoBrasil Textos Medium" w:cs="BancoDoBrasil Textos Medium" w:eastAsia="BancoDoBrasil Textos Medium"/>
                    <w:sz w:val="20"/>
                    <w:szCs w:val="20"/>
                    <w:color w:val="465EFF"/>
                    <w:spacing w:val="-30"/>
                    <w:w w:val="100"/>
                  </w:rPr>
                  <w:t> </w:t>
                </w:r>
                <w:r>
                  <w:rPr>
                    <w:rFonts w:ascii="BancoDoBrasil Textos Medium" w:hAnsi="BancoDoBrasil Textos Medium" w:cs="BancoDoBrasil Textos Medium" w:eastAsia="BancoDoBrasil Textos Medium"/>
                    <w:sz w:val="20"/>
                    <w:szCs w:val="20"/>
                    <w:color w:val="465EFF"/>
                    <w:spacing w:val="0"/>
                    <w:w w:val="99"/>
                  </w:rPr>
                  <w:t>g</w:t>
                </w:r>
                <w:r>
                  <w:rPr>
                    <w:rFonts w:ascii="BancoDoBrasil Textos Medium" w:hAnsi="BancoDoBrasil Textos Medium" w:cs="BancoDoBrasil Textos Medium" w:eastAsia="BancoDoBrasil Textos Medium"/>
                    <w:sz w:val="20"/>
                    <w:szCs w:val="20"/>
                    <w:color w:val="465EFF"/>
                    <w:spacing w:val="-29"/>
                    <w:w w:val="100"/>
                  </w:rPr>
                  <w:t> </w:t>
                </w:r>
                <w:r>
                  <w:rPr>
                    <w:rFonts w:ascii="BancoDoBrasil Textos Medium" w:hAnsi="BancoDoBrasil Textos Medium" w:cs="BancoDoBrasil Textos Medium" w:eastAsia="BancoDoBrasil Textos Medium"/>
                    <w:sz w:val="20"/>
                    <w:szCs w:val="20"/>
                    <w:color w:val="465EFF"/>
                    <w:spacing w:val="0"/>
                    <w:w w:val="99"/>
                  </w:rPr>
                  <w:t>e</w:t>
                </w:r>
                <w:r>
                  <w:rPr>
                    <w:rFonts w:ascii="BancoDoBrasil Textos Medium" w:hAnsi="BancoDoBrasil Textos Medium" w:cs="BancoDoBrasil Textos Medium" w:eastAsia="BancoDoBrasil Textos Medium"/>
                    <w:sz w:val="20"/>
                    <w:szCs w:val="20"/>
                    <w:color w:val="465EFF"/>
                    <w:spacing w:val="-28"/>
                    <w:w w:val="100"/>
                  </w:rPr>
                  <w:t> </w:t>
                </w:r>
                <w:r>
                  <w:rPr>
                    <w:rFonts w:ascii="BancoDoBrasil Textos Medium" w:hAnsi="BancoDoBrasil Textos Medium" w:cs="BancoDoBrasil Textos Medium" w:eastAsia="BancoDoBrasil Textos Medium"/>
                    <w:sz w:val="20"/>
                    <w:szCs w:val="20"/>
                    <w:color w:val="465EFF"/>
                    <w:spacing w:val="0"/>
                    <w:w w:val="99"/>
                  </w:rPr>
                  <w:t>m</w:t>
                </w:r>
                <w:r>
                  <w:rPr>
                    <w:rFonts w:ascii="BancoDoBrasil Textos Medium" w:hAnsi="BancoDoBrasil Textos Medium" w:cs="BancoDoBrasil Textos Medium" w:eastAsia="BancoDoBrasil Textos Medium"/>
                    <w:sz w:val="20"/>
                    <w:szCs w:val="20"/>
                    <w:color w:val="465EFF"/>
                    <w:spacing w:val="-29"/>
                    <w:w w:val="100"/>
                  </w:rPr>
                  <w:t> </w:t>
                </w:r>
                <w:r>
                  <w:rPr>
                    <w:rFonts w:ascii="BancoDoBrasil Textos Medium" w:hAnsi="BancoDoBrasil Textos Medium" w:cs="BancoDoBrasil Textos Medium" w:eastAsia="BancoDoBrasil Textos Medium"/>
                    <w:sz w:val="20"/>
                    <w:szCs w:val="20"/>
                    <w:color w:val="465EFF"/>
                    <w:spacing w:val="0"/>
                    <w:w w:val="99"/>
                  </w:rPr>
                  <w:t>e</w:t>
                </w:r>
                <w:r>
                  <w:rPr>
                    <w:rFonts w:ascii="BancoDoBrasil Textos Medium" w:hAnsi="BancoDoBrasil Textos Medium" w:cs="BancoDoBrasil Textos Medium" w:eastAsia="BancoDoBrasil Textos Medium"/>
                    <w:sz w:val="20"/>
                    <w:szCs w:val="20"/>
                    <w:color w:val="465EFF"/>
                    <w:spacing w:val="-26"/>
                    <w:w w:val="100"/>
                  </w:rPr>
                  <w:t> </w:t>
                </w:r>
                <w:r>
                  <w:rPr>
                    <w:rFonts w:ascii="BancoDoBrasil Textos Medium" w:hAnsi="BancoDoBrasil Textos Medium" w:cs="BancoDoBrasil Textos Medium" w:eastAsia="BancoDoBrasil Textos Medium"/>
                    <w:sz w:val="20"/>
                    <w:szCs w:val="20"/>
                    <w:color w:val="465EFF"/>
                    <w:spacing w:val="0"/>
                    <w:w w:val="99"/>
                  </w:rPr>
                  <w:t>n</w:t>
                </w:r>
                <w:r>
                  <w:rPr>
                    <w:rFonts w:ascii="BancoDoBrasil Textos Medium" w:hAnsi="BancoDoBrasil Textos Medium" w:cs="BancoDoBrasil Textos Medium" w:eastAsia="BancoDoBrasil Textos Medium"/>
                    <w:sz w:val="20"/>
                    <w:szCs w:val="20"/>
                    <w:color w:val="465EFF"/>
                    <w:spacing w:val="-30"/>
                    <w:w w:val="100"/>
                  </w:rPr>
                  <w:t> </w:t>
                </w:r>
                <w:r>
                  <w:rPr>
                    <w:rFonts w:ascii="BancoDoBrasil Textos Medium" w:hAnsi="BancoDoBrasil Textos Medium" w:cs="BancoDoBrasil Textos Medium" w:eastAsia="BancoDoBrasil Textos Medium"/>
                    <w:sz w:val="20"/>
                    <w:szCs w:val="20"/>
                    <w:color w:val="465EFF"/>
                    <w:spacing w:val="0"/>
                    <w:w w:val="99"/>
                  </w:rPr>
                  <w:t>t</w:t>
                </w:r>
                <w:r>
                  <w:rPr>
                    <w:rFonts w:ascii="BancoDoBrasil Textos Medium" w:hAnsi="BancoDoBrasil Textos Medium" w:cs="BancoDoBrasil Textos Medium" w:eastAsia="BancoDoBrasil Textos Medium"/>
                    <w:sz w:val="20"/>
                    <w:szCs w:val="20"/>
                    <w:color w:val="465EFF"/>
                    <w:spacing w:val="0"/>
                    <w:w w:val="100"/>
                  </w:rPr>
                  <w:t> </w:t>
                </w:r>
                <w:r>
                  <w:rPr>
                    <w:rFonts w:ascii="BancoDoBrasil Textos Medium" w:hAnsi="BancoDoBrasil Textos Medium" w:cs="BancoDoBrasil Textos Medium" w:eastAsia="BancoDoBrasil Textos Medium"/>
                    <w:sz w:val="20"/>
                    <w:szCs w:val="20"/>
                    <w:color w:val="465EFF"/>
                    <w:spacing w:val="-8"/>
                    <w:w w:val="100"/>
                  </w:rPr>
                  <w:t> </w:t>
                </w:r>
                <w:r>
                  <w:rPr>
                    <w:rFonts w:ascii="BancoDoBrasil Textos Medium" w:hAnsi="BancoDoBrasil Textos Medium" w:cs="BancoDoBrasil Textos Medium" w:eastAsia="BancoDoBrasil Textos Medium"/>
                    <w:sz w:val="20"/>
                    <w:szCs w:val="20"/>
                    <w:color w:val="465EFF"/>
                    <w:spacing w:val="0"/>
                    <w:w w:val="99"/>
                  </w:rPr>
                  <w:t>R</w:t>
                </w:r>
                <w:r>
                  <w:rPr>
                    <w:rFonts w:ascii="BancoDoBrasil Textos Medium" w:hAnsi="BancoDoBrasil Textos Medium" w:cs="BancoDoBrasil Textos Medium" w:eastAsia="BancoDoBrasil Textos Medium"/>
                    <w:sz w:val="20"/>
                    <w:szCs w:val="20"/>
                    <w:color w:val="465EFF"/>
                    <w:spacing w:val="-36"/>
                    <w:w w:val="100"/>
                  </w:rPr>
                  <w:t> </w:t>
                </w:r>
                <w:r>
                  <w:rPr>
                    <w:rFonts w:ascii="BancoDoBrasil Textos Medium" w:hAnsi="BancoDoBrasil Textos Medium" w:cs="BancoDoBrasil Textos Medium" w:eastAsia="BancoDoBrasil Textos Medium"/>
                    <w:sz w:val="20"/>
                    <w:szCs w:val="20"/>
                    <w:color w:val="465EFF"/>
                    <w:spacing w:val="0"/>
                    <w:w w:val="99"/>
                  </w:rPr>
                  <w:t>e</w:t>
                </w:r>
                <w:r>
                  <w:rPr>
                    <w:rFonts w:ascii="BancoDoBrasil Textos Medium" w:hAnsi="BancoDoBrasil Textos Medium" w:cs="BancoDoBrasil Textos Medium" w:eastAsia="BancoDoBrasil Textos Medium"/>
                    <w:sz w:val="20"/>
                    <w:szCs w:val="20"/>
                    <w:color w:val="465EFF"/>
                    <w:spacing w:val="-28"/>
                    <w:w w:val="100"/>
                  </w:rPr>
                  <w:t> </w:t>
                </w:r>
                <w:r>
                  <w:rPr>
                    <w:rFonts w:ascii="BancoDoBrasil Textos Medium" w:hAnsi="BancoDoBrasil Textos Medium" w:cs="BancoDoBrasil Textos Medium" w:eastAsia="BancoDoBrasil Textos Medium"/>
                    <w:sz w:val="20"/>
                    <w:szCs w:val="20"/>
                    <w:color w:val="465EFF"/>
                    <w:spacing w:val="0"/>
                    <w:w w:val="99"/>
                  </w:rPr>
                  <w:t>p</w:t>
                </w:r>
                <w:r>
                  <w:rPr>
                    <w:rFonts w:ascii="BancoDoBrasil Textos Medium" w:hAnsi="BancoDoBrasil Textos Medium" w:cs="BancoDoBrasil Textos Medium" w:eastAsia="BancoDoBrasil Textos Medium"/>
                    <w:sz w:val="20"/>
                    <w:szCs w:val="20"/>
                    <w:color w:val="465EFF"/>
                    <w:spacing w:val="-26"/>
                    <w:w w:val="100"/>
                  </w:rPr>
                  <w:t> </w:t>
                </w:r>
                <w:r>
                  <w:rPr>
                    <w:rFonts w:ascii="BancoDoBrasil Textos Medium" w:hAnsi="BancoDoBrasil Textos Medium" w:cs="BancoDoBrasil Textos Medium" w:eastAsia="BancoDoBrasil Textos Medium"/>
                    <w:sz w:val="20"/>
                    <w:szCs w:val="20"/>
                    <w:color w:val="465EFF"/>
                    <w:spacing w:val="0"/>
                    <w:w w:val="99"/>
                  </w:rPr>
                  <w:t>o</w:t>
                </w:r>
                <w:r>
                  <w:rPr>
                    <w:rFonts w:ascii="BancoDoBrasil Textos Medium" w:hAnsi="BancoDoBrasil Textos Medium" w:cs="BancoDoBrasil Textos Medium" w:eastAsia="BancoDoBrasil Textos Medium"/>
                    <w:sz w:val="20"/>
                    <w:szCs w:val="20"/>
                    <w:color w:val="465EFF"/>
                    <w:spacing w:val="-28"/>
                    <w:w w:val="100"/>
                  </w:rPr>
                  <w:t> </w:t>
                </w:r>
                <w:r>
                  <w:rPr>
                    <w:rFonts w:ascii="BancoDoBrasil Textos Medium" w:hAnsi="BancoDoBrasil Textos Medium" w:cs="BancoDoBrasil Textos Medium" w:eastAsia="BancoDoBrasil Textos Medium"/>
                    <w:sz w:val="20"/>
                    <w:szCs w:val="20"/>
                    <w:color w:val="465EFF"/>
                    <w:spacing w:val="0"/>
                    <w:w w:val="99"/>
                  </w:rPr>
                  <w:t>r</w:t>
                </w:r>
                <w:r>
                  <w:rPr>
                    <w:rFonts w:ascii="BancoDoBrasil Textos Medium" w:hAnsi="BancoDoBrasil Textos Medium" w:cs="BancoDoBrasil Textos Medium" w:eastAsia="BancoDoBrasil Textos Medium"/>
                    <w:sz w:val="20"/>
                    <w:szCs w:val="20"/>
                    <w:color w:val="465EFF"/>
                    <w:spacing w:val="-30"/>
                    <w:w w:val="100"/>
                  </w:rPr>
                  <w:t> </w:t>
                </w:r>
                <w:r>
                  <w:rPr>
                    <w:rFonts w:ascii="BancoDoBrasil Textos Medium" w:hAnsi="BancoDoBrasil Textos Medium" w:cs="BancoDoBrasil Textos Medium" w:eastAsia="BancoDoBrasil Textos Medium"/>
                    <w:sz w:val="20"/>
                    <w:szCs w:val="20"/>
                    <w:color w:val="465EFF"/>
                    <w:spacing w:val="0"/>
                    <w:w w:val="99"/>
                  </w:rPr>
                  <w:t>t</w:t>
                </w:r>
                <w:r>
                  <w:rPr>
                    <w:rFonts w:ascii="BancoDoBrasil Textos Medium" w:hAnsi="BancoDoBrasil Textos Medium" w:cs="BancoDoBrasil Textos Medium" w:eastAsia="BancoDoBrasil Textos Medium"/>
                    <w:sz w:val="20"/>
                    <w:szCs w:val="20"/>
                    <w:color w:val="465EFF"/>
                    <w:spacing w:val="0"/>
                    <w:w w:val="100"/>
                  </w:rPr>
                  <w:t> </w:t>
                </w:r>
                <w:r>
                  <w:rPr>
                    <w:rFonts w:ascii="BancoDoBrasil Textos Medium" w:hAnsi="BancoDoBrasil Textos Medium" w:cs="BancoDoBrasil Textos Medium" w:eastAsia="BancoDoBrasil Textos Medium"/>
                    <w:sz w:val="20"/>
                    <w:szCs w:val="20"/>
                    <w:color w:val="465EFF"/>
                    <w:spacing w:val="-5"/>
                    <w:w w:val="100"/>
                  </w:rPr>
                  <w:t> </w:t>
                </w:r>
                <w:r>
                  <w:rPr>
                    <w:rFonts w:ascii="BancoDoBrasil Textos Light" w:hAnsi="BancoDoBrasil Textos Light" w:cs="BancoDoBrasil Textos Light" w:eastAsia="BancoDoBrasil Textos Light"/>
                    <w:sz w:val="20"/>
                    <w:szCs w:val="20"/>
                    <w:color w:val="465EFF"/>
                    <w:spacing w:val="0"/>
                    <w:w w:val="99"/>
                  </w:rPr>
                  <w:t>|</w:t>
                </w:r>
                <w:r>
                  <w:rPr>
                    <w:rFonts w:ascii="BancoDoBrasil Textos Light" w:hAnsi="BancoDoBrasil Textos Light" w:cs="BancoDoBrasil Textos Light" w:eastAsia="BancoDoBrasil Textos Light"/>
                    <w:sz w:val="20"/>
                    <w:szCs w:val="20"/>
                    <w:color w:val="465EFF"/>
                    <w:spacing w:val="0"/>
                    <w:w w:val="100"/>
                  </w:rPr>
                  <w:t> </w:t>
                </w:r>
                <w:r>
                  <w:rPr>
                    <w:rFonts w:ascii="BancoDoBrasil Textos Light" w:hAnsi="BancoDoBrasil Textos Light" w:cs="BancoDoBrasil Textos Light" w:eastAsia="BancoDoBrasil Textos Light"/>
                    <w:sz w:val="20"/>
                    <w:szCs w:val="20"/>
                    <w:color w:val="465EFF"/>
                    <w:spacing w:val="-8"/>
                    <w:w w:val="100"/>
                  </w:rPr>
                  <w:t> </w:t>
                </w:r>
                <w:r>
                  <w:rPr>
                    <w:rFonts w:ascii="BancoDoBrasil Textos Medium" w:hAnsi="BancoDoBrasil Textos Medium" w:cs="BancoDoBrasil Textos Medium" w:eastAsia="BancoDoBrasil Textos Medium"/>
                    <w:sz w:val="20"/>
                    <w:szCs w:val="20"/>
                    <w:color w:val="465EFF"/>
                    <w:spacing w:val="0"/>
                    <w:w w:val="99"/>
                  </w:rPr>
                  <w:t>9</w:t>
                </w:r>
                <w:r>
                  <w:rPr>
                    <w:rFonts w:ascii="BancoDoBrasil Textos Medium" w:hAnsi="BancoDoBrasil Textos Medium" w:cs="BancoDoBrasil Textos Medium" w:eastAsia="BancoDoBrasil Textos Medium"/>
                    <w:sz w:val="20"/>
                    <w:szCs w:val="20"/>
                    <w:color w:val="465EFF"/>
                    <w:spacing w:val="-26"/>
                    <w:w w:val="100"/>
                  </w:rPr>
                  <w:t> </w:t>
                </w:r>
                <w:r>
                  <w:rPr>
                    <w:rFonts w:ascii="BancoDoBrasil Textos Medium" w:hAnsi="BancoDoBrasil Textos Medium" w:cs="BancoDoBrasil Textos Medium" w:eastAsia="BancoDoBrasil Textos Medium"/>
                    <w:sz w:val="20"/>
                    <w:szCs w:val="20"/>
                    <w:color w:val="465EFF"/>
                    <w:spacing w:val="0"/>
                    <w:w w:val="99"/>
                  </w:rPr>
                  <w:t>M</w:t>
                </w:r>
                <w:r>
                  <w:rPr>
                    <w:rFonts w:ascii="BancoDoBrasil Textos Medium" w:hAnsi="BancoDoBrasil Textos Medium" w:cs="BancoDoBrasil Textos Medium" w:eastAsia="BancoDoBrasil Textos Medium"/>
                    <w:sz w:val="20"/>
                    <w:szCs w:val="20"/>
                    <w:color w:val="465EFF"/>
                    <w:spacing w:val="-27"/>
                    <w:w w:val="100"/>
                  </w:rPr>
                  <w:t> </w:t>
                </w:r>
                <w:r>
                  <w:rPr>
                    <w:rFonts w:ascii="BancoDoBrasil Textos Medium" w:hAnsi="BancoDoBrasil Textos Medium" w:cs="BancoDoBrasil Textos Medium" w:eastAsia="BancoDoBrasil Textos Medium"/>
                    <w:sz w:val="20"/>
                    <w:szCs w:val="20"/>
                    <w:color w:val="465EFF"/>
                    <w:spacing w:val="19"/>
                    <w:w w:val="99"/>
                  </w:rPr>
                  <w:t>2</w:t>
                </w:r>
                <w:r>
                  <w:rPr>
                    <w:rFonts w:ascii="BancoDoBrasil Textos Medium" w:hAnsi="BancoDoBrasil Textos Medium" w:cs="BancoDoBrasil Textos Medium" w:eastAsia="BancoDoBrasil Textos Medium"/>
                    <w:sz w:val="20"/>
                    <w:szCs w:val="20"/>
                    <w:color w:val="465EFF"/>
                    <w:spacing w:val="0"/>
                    <w:w w:val="99"/>
                  </w:rPr>
                  <w:t>5</w:t>
                </w:r>
                <w:r>
                  <w:rPr>
                    <w:rFonts w:ascii="BancoDoBrasil Textos Medium" w:hAnsi="BancoDoBrasil Textos Medium" w:cs="BancoDoBrasil Textos Medium" w:eastAsia="BancoDoBrasil Textos Medium"/>
                    <w:sz w:val="20"/>
                    <w:szCs w:val="20"/>
                    <w:color w:val="465EFF"/>
                    <w:spacing w:val="-30"/>
                    <w:w w:val="100"/>
                  </w:rPr>
                  <w:t> </w:t>
                </w:r>
                <w:r>
                  <w:rPr>
                    <w:rFonts w:ascii="BancoDoBrasil Textos Medium" w:hAnsi="BancoDoBrasil Textos Medium" w:cs="BancoDoBrasil Textos Medium" w:eastAsia="BancoDoBrasil Textos Medium"/>
                    <w:sz w:val="20"/>
                    <w:szCs w:val="20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theme" Target="theme/theme1.xml"/><Relationship Id="rId6" Type="http://schemas.openxmlformats.org/officeDocument/2006/relationships/settings" Target="settings.xml"/><Relationship Id="rId7" Type="http://schemas.openxmlformats.org/officeDocument/2006/relationships/image" Target="media/image1.png"/><Relationship Id="rId8" Type="http://schemas.openxmlformats.org/officeDocument/2006/relationships/image" Target="media/image2.jp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image" Target="media/image6.jp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Luiz Fernando de Almeida</dc:creator>
  <dcterms:created xsi:type="dcterms:W3CDTF">2025-11-12T13:38:07Z</dcterms:created>
  <dcterms:modified xsi:type="dcterms:W3CDTF">2025-11-12T13:38:07Z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2025-11-11T00:00:00Z</vt:filetime>
  </property>
  <property fmtid="{D5CDD505-2E9C-101B-9397-08002B2CF9AE}" pid="3" name="LastSaved">
    <vt:filetime>2025-11-12T00:00:00Z</vt:filetime>
  </property>
</Properties>
</file>